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F0E" w:rsidRPr="006C1405" w:rsidRDefault="00860F0E" w:rsidP="00824F9B">
      <w:pPr>
        <w:jc w:val="right"/>
        <w:rPr>
          <w:rFonts w:ascii="PT Sans" w:hAnsi="PT Sans"/>
          <w:color w:val="46962B"/>
          <w:sz w:val="20"/>
          <w:szCs w:val="20"/>
        </w:rPr>
      </w:pPr>
      <w:r w:rsidRPr="006C1405">
        <w:rPr>
          <w:rFonts w:ascii="PT Sans" w:hAnsi="PT Sans"/>
          <w:color w:val="46962B"/>
          <w:sz w:val="20"/>
          <w:szCs w:val="20"/>
        </w:rPr>
        <w:fldChar w:fldCharType="begin"/>
      </w:r>
      <w:r w:rsidRPr="006C1405">
        <w:rPr>
          <w:rFonts w:ascii="PT Sans" w:hAnsi="PT Sans"/>
          <w:color w:val="46962B"/>
          <w:sz w:val="20"/>
          <w:szCs w:val="20"/>
        </w:rPr>
        <w:instrText xml:space="preserve"> TIME \@ "d. MMMM yyyy" </w:instrText>
      </w:r>
      <w:r w:rsidRPr="006C1405">
        <w:rPr>
          <w:rFonts w:ascii="PT Sans" w:hAnsi="PT Sans"/>
          <w:color w:val="46962B"/>
          <w:sz w:val="20"/>
          <w:szCs w:val="20"/>
        </w:rPr>
        <w:fldChar w:fldCharType="separate"/>
      </w:r>
      <w:r w:rsidR="006F5873">
        <w:rPr>
          <w:rFonts w:ascii="PT Sans" w:hAnsi="PT Sans"/>
          <w:noProof/>
          <w:color w:val="46962B"/>
          <w:sz w:val="20"/>
          <w:szCs w:val="20"/>
        </w:rPr>
        <w:t>17. Mai 2023</w:t>
      </w:r>
      <w:r w:rsidRPr="006C1405">
        <w:rPr>
          <w:rFonts w:ascii="PT Sans" w:hAnsi="PT Sans"/>
          <w:color w:val="46962B"/>
          <w:sz w:val="20"/>
          <w:szCs w:val="20"/>
        </w:rPr>
        <w:fldChar w:fldCharType="end"/>
      </w:r>
    </w:p>
    <w:p w:rsidR="006C3DA6" w:rsidRDefault="005C0CD9" w:rsidP="00B7384F">
      <w:pPr>
        <w:spacing w:after="0" w:line="240" w:lineRule="auto"/>
        <w:sectPr w:rsidR="006C3DA6" w:rsidSect="004C53D9">
          <w:footerReference w:type="default" r:id="rId7"/>
          <w:headerReference w:type="first" r:id="rId8"/>
          <w:footerReference w:type="first" r:id="rId9"/>
          <w:pgSz w:w="11906" w:h="16838" w:code="9"/>
          <w:pgMar w:top="992" w:right="3686" w:bottom="992" w:left="1191" w:header="2835" w:footer="567" w:gutter="0"/>
          <w:cols w:space="708"/>
          <w:titlePg/>
          <w:docGrid w:linePitch="360"/>
        </w:sectPr>
      </w:pPr>
      <w:r w:rsidRPr="00BE7732">
        <w:rPr>
          <w:rFonts w:ascii="PT Sans" w:hAnsi="PT Sans"/>
          <w:noProof/>
          <w:sz w:val="20"/>
          <w:szCs w:val="20"/>
          <w:lang w:eastAsia="de-DE"/>
        </w:rPr>
        <mc:AlternateContent>
          <mc:Choice Requires="wps">
            <w:drawing>
              <wp:anchor distT="0" distB="0" distL="114300" distR="114300" simplePos="0" relativeHeight="251661312" behindDoc="1" locked="1" layoutInCell="0" allowOverlap="0" wp14:anchorId="31330230" wp14:editId="0CE7B971">
                <wp:simplePos x="0" y="0"/>
                <wp:positionH relativeFrom="leftMargin">
                  <wp:posOffset>5404513</wp:posOffset>
                </wp:positionH>
                <wp:positionV relativeFrom="topMargin">
                  <wp:posOffset>1692322</wp:posOffset>
                </wp:positionV>
                <wp:extent cx="1926000" cy="8380800"/>
                <wp:effectExtent l="0" t="0" r="0" b="1270"/>
                <wp:wrapNone/>
                <wp:docPr id="3" name="Textfeld 3"/>
                <wp:cNvGraphicFramePr/>
                <a:graphic xmlns:a="http://schemas.openxmlformats.org/drawingml/2006/main">
                  <a:graphicData uri="http://schemas.microsoft.com/office/word/2010/wordprocessingShape">
                    <wps:wsp>
                      <wps:cNvSpPr txBox="1"/>
                      <wps:spPr>
                        <a:xfrm>
                          <a:off x="0" y="0"/>
                          <a:ext cx="1926000" cy="838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8AF" w:rsidRPr="00DF7F41" w:rsidRDefault="005A7CCD" w:rsidP="007748AF">
                            <w:pPr>
                              <w:spacing w:after="0" w:line="200" w:lineRule="exact"/>
                              <w:rPr>
                                <w:rFonts w:ascii="Arvo Gruen" w:hAnsi="Arvo Gruen"/>
                                <w:sz w:val="18"/>
                                <w:szCs w:val="18"/>
                              </w:rPr>
                            </w:pPr>
                            <w:r>
                              <w:rPr>
                                <w:rFonts w:ascii="Arvo Gruen" w:hAnsi="Arvo Gruen"/>
                                <w:color w:val="46962B"/>
                                <w:sz w:val="18"/>
                                <w:szCs w:val="18"/>
                              </w:rPr>
                              <w:t>Armin Waldbüß</w:t>
                            </w:r>
                            <w:r w:rsidR="00F61746">
                              <w:rPr>
                                <w:rFonts w:ascii="Arvo Gruen" w:hAnsi="Arvo Gruen"/>
                                <w:color w:val="46962B"/>
                                <w:sz w:val="18"/>
                                <w:szCs w:val="18"/>
                              </w:rPr>
                              <w:t>er</w:t>
                            </w:r>
                            <w:r>
                              <w:rPr>
                                <w:rFonts w:ascii="Arvo Gruen" w:hAnsi="Arvo Gruen"/>
                                <w:color w:val="46962B"/>
                                <w:sz w:val="18"/>
                                <w:szCs w:val="18"/>
                              </w:rPr>
                              <w:t xml:space="preserve"> </w:t>
                            </w:r>
                            <w:r w:rsidR="007748AF" w:rsidRPr="00DF7F41">
                              <w:rPr>
                                <w:rFonts w:ascii="Arvo Gruen" w:hAnsi="Arvo Gruen"/>
                                <w:color w:val="46962B"/>
                                <w:sz w:val="18"/>
                                <w:szCs w:val="18"/>
                              </w:rPr>
                              <w:t>MdL</w:t>
                            </w:r>
                          </w:p>
                          <w:p w:rsidR="005A7CCD" w:rsidRPr="00DF7F41" w:rsidRDefault="0086400D" w:rsidP="007748AF">
                            <w:pPr>
                              <w:spacing w:line="240" w:lineRule="auto"/>
                              <w:rPr>
                                <w:rFonts w:ascii="PT Sans" w:hAnsi="PT Sans"/>
                                <w:sz w:val="16"/>
                                <w:szCs w:val="16"/>
                              </w:rPr>
                            </w:pPr>
                            <w:r>
                              <w:rPr>
                                <w:rFonts w:ascii="PT Sans" w:hAnsi="PT Sans"/>
                                <w:sz w:val="16"/>
                                <w:szCs w:val="16"/>
                              </w:rPr>
                              <w:t xml:space="preserve">Wahlkreis </w:t>
                            </w:r>
                            <w:r w:rsidR="005A7CCD">
                              <w:rPr>
                                <w:rFonts w:ascii="PT Sans" w:hAnsi="PT Sans"/>
                                <w:sz w:val="16"/>
                                <w:szCs w:val="16"/>
                              </w:rPr>
                              <w:t>Neckarsulm</w:t>
                            </w:r>
                            <w:r>
                              <w:rPr>
                                <w:rFonts w:ascii="PT Sans" w:hAnsi="PT Sans"/>
                                <w:sz w:val="16"/>
                                <w:szCs w:val="16"/>
                              </w:rPr>
                              <w:br/>
                            </w:r>
                            <w:r w:rsidRPr="0086400D">
                              <w:rPr>
                                <w:rFonts w:ascii="PT Sans" w:hAnsi="PT Sans"/>
                                <w:i/>
                                <w:sz w:val="16"/>
                                <w:szCs w:val="16"/>
                              </w:rPr>
                              <w:t xml:space="preserve">Sprecher für </w:t>
                            </w:r>
                            <w:r w:rsidR="005A7CCD" w:rsidRPr="005A7CCD">
                              <w:rPr>
                                <w:rFonts w:ascii="PT Sans" w:hAnsi="PT Sans"/>
                                <w:i/>
                                <w:sz w:val="16"/>
                                <w:szCs w:val="16"/>
                              </w:rPr>
                              <w:t>Verbraucher*</w:t>
                            </w:r>
                            <w:proofErr w:type="spellStart"/>
                            <w:r w:rsidR="005A7CCD" w:rsidRPr="005A7CCD">
                              <w:rPr>
                                <w:rFonts w:ascii="PT Sans" w:hAnsi="PT Sans"/>
                                <w:i/>
                                <w:sz w:val="16"/>
                                <w:szCs w:val="16"/>
                              </w:rPr>
                              <w:t>innenschutz</w:t>
                            </w:r>
                            <w:proofErr w:type="spellEnd"/>
                            <w:r w:rsidR="005A7CCD">
                              <w:rPr>
                                <w:rFonts w:ascii="PT Sans" w:hAnsi="PT Sans"/>
                                <w:i/>
                                <w:sz w:val="16"/>
                                <w:szCs w:val="16"/>
                              </w:rPr>
                              <w:br/>
                            </w:r>
                            <w:r w:rsidR="00E3163F">
                              <w:rPr>
                                <w:rFonts w:ascii="PT Sans" w:hAnsi="PT Sans"/>
                                <w:i/>
                                <w:sz w:val="16"/>
                                <w:szCs w:val="16"/>
                              </w:rPr>
                              <w:t>und</w:t>
                            </w:r>
                            <w:r w:rsidR="005A7CCD">
                              <w:rPr>
                                <w:rFonts w:ascii="PT Sans" w:hAnsi="PT Sans"/>
                                <w:i/>
                                <w:sz w:val="16"/>
                                <w:szCs w:val="16"/>
                              </w:rPr>
                              <w:t xml:space="preserve"> Trinkwasserschutz</w:t>
                            </w:r>
                          </w:p>
                          <w:p w:rsidR="007748AF" w:rsidRPr="00686454" w:rsidRDefault="007748AF" w:rsidP="007748AF">
                            <w:pPr>
                              <w:spacing w:after="0" w:line="240" w:lineRule="auto"/>
                              <w:rPr>
                                <w:rFonts w:ascii="PT Sans" w:hAnsi="PT Sans"/>
                                <w:color w:val="46962B"/>
                                <w:sz w:val="16"/>
                                <w:szCs w:val="16"/>
                              </w:rPr>
                            </w:pPr>
                            <w:r w:rsidRPr="00686454">
                              <w:rPr>
                                <w:rFonts w:ascii="PT Sans" w:hAnsi="PT Sans"/>
                                <w:color w:val="46962B"/>
                                <w:sz w:val="16"/>
                                <w:szCs w:val="16"/>
                              </w:rPr>
                              <w:t xml:space="preserve">Fraktion GRÜNE im Landtag </w:t>
                            </w:r>
                          </w:p>
                          <w:p w:rsidR="007748AF" w:rsidRPr="00686454" w:rsidRDefault="007748AF" w:rsidP="007748AF">
                            <w:pPr>
                              <w:spacing w:after="0" w:line="240" w:lineRule="auto"/>
                              <w:rPr>
                                <w:rFonts w:ascii="PT Sans" w:hAnsi="PT Sans"/>
                                <w:color w:val="46962B"/>
                                <w:sz w:val="16"/>
                                <w:szCs w:val="16"/>
                              </w:rPr>
                            </w:pPr>
                            <w:r w:rsidRPr="00686454">
                              <w:rPr>
                                <w:rFonts w:ascii="PT Sans" w:hAnsi="PT Sans"/>
                                <w:color w:val="46962B"/>
                                <w:sz w:val="16"/>
                                <w:szCs w:val="16"/>
                              </w:rPr>
                              <w:t>von Baden-Württemberg</w:t>
                            </w:r>
                          </w:p>
                          <w:p w:rsidR="007748AF" w:rsidRDefault="007748AF" w:rsidP="007748AF">
                            <w:pPr>
                              <w:spacing w:after="0" w:line="240" w:lineRule="auto"/>
                              <w:rPr>
                                <w:rFonts w:ascii="PT Sans" w:hAnsi="PT Sans"/>
                                <w:sz w:val="16"/>
                                <w:szCs w:val="16"/>
                              </w:rPr>
                            </w:pPr>
                          </w:p>
                          <w:p w:rsidR="007748AF" w:rsidRPr="00DF7F41" w:rsidRDefault="007748AF" w:rsidP="007748AF">
                            <w:pPr>
                              <w:spacing w:after="0" w:line="240" w:lineRule="auto"/>
                              <w:rPr>
                                <w:rFonts w:ascii="PT Sans" w:hAnsi="PT Sans"/>
                                <w:sz w:val="16"/>
                                <w:szCs w:val="16"/>
                              </w:rPr>
                            </w:pPr>
                          </w:p>
                          <w:p w:rsidR="007748AF" w:rsidRPr="00DF7F41" w:rsidRDefault="007748AF" w:rsidP="007748AF">
                            <w:pPr>
                              <w:spacing w:after="0" w:line="240" w:lineRule="auto"/>
                              <w:rPr>
                                <w:rFonts w:ascii="PT Sans" w:hAnsi="PT Sans"/>
                                <w:b/>
                                <w:sz w:val="16"/>
                                <w:szCs w:val="16"/>
                              </w:rPr>
                            </w:pPr>
                            <w:r w:rsidRPr="00DF7F41">
                              <w:rPr>
                                <w:rFonts w:ascii="PT Sans" w:hAnsi="PT Sans"/>
                                <w:b/>
                                <w:sz w:val="16"/>
                                <w:szCs w:val="16"/>
                              </w:rPr>
                              <w:t>Büro im Landtag:</w:t>
                            </w:r>
                          </w:p>
                          <w:p w:rsidR="007748AF" w:rsidRPr="00DF7F41" w:rsidRDefault="007748AF" w:rsidP="007748AF">
                            <w:pPr>
                              <w:spacing w:after="0" w:line="240" w:lineRule="auto"/>
                              <w:rPr>
                                <w:rFonts w:ascii="PT Sans" w:hAnsi="PT Sans"/>
                                <w:sz w:val="16"/>
                                <w:szCs w:val="16"/>
                              </w:rPr>
                            </w:pPr>
                            <w:r w:rsidRPr="00DF7F41">
                              <w:rPr>
                                <w:rFonts w:ascii="PT Sans" w:hAnsi="PT Sans"/>
                                <w:sz w:val="16"/>
                                <w:szCs w:val="16"/>
                              </w:rPr>
                              <w:t>Konrad-Adenauer-Straße 12</w:t>
                            </w:r>
                          </w:p>
                          <w:p w:rsidR="007748AF" w:rsidRPr="00DF7F41" w:rsidRDefault="007748AF" w:rsidP="007748AF">
                            <w:pPr>
                              <w:spacing w:after="0" w:line="240" w:lineRule="auto"/>
                              <w:rPr>
                                <w:rFonts w:ascii="PT Sans" w:hAnsi="PT Sans"/>
                                <w:sz w:val="16"/>
                                <w:szCs w:val="16"/>
                              </w:rPr>
                            </w:pPr>
                            <w:r w:rsidRPr="00DF7F41">
                              <w:rPr>
                                <w:rFonts w:ascii="PT Sans" w:hAnsi="PT Sans"/>
                                <w:sz w:val="16"/>
                                <w:szCs w:val="16"/>
                              </w:rPr>
                              <w:t>70173 Stuttgart</w:t>
                            </w:r>
                          </w:p>
                          <w:p w:rsidR="007748AF" w:rsidRPr="00DF7F41" w:rsidRDefault="007748AF" w:rsidP="007748AF">
                            <w:pPr>
                              <w:spacing w:after="0" w:line="200" w:lineRule="exact"/>
                              <w:rPr>
                                <w:rFonts w:ascii="PT Sans" w:hAnsi="PT Sans"/>
                                <w:sz w:val="16"/>
                                <w:szCs w:val="16"/>
                              </w:rPr>
                            </w:pPr>
                          </w:p>
                          <w:p w:rsidR="007748AF" w:rsidRDefault="005A7CCD" w:rsidP="0086400D">
                            <w:pPr>
                              <w:spacing w:after="0" w:line="240" w:lineRule="auto"/>
                              <w:rPr>
                                <w:sz w:val="16"/>
                                <w:szCs w:val="16"/>
                                <w:lang w:val="en-US"/>
                              </w:rPr>
                            </w:pPr>
                            <w:r>
                              <w:rPr>
                                <w:rFonts w:ascii="PT Sans" w:hAnsi="PT Sans"/>
                                <w:sz w:val="16"/>
                                <w:szCs w:val="16"/>
                              </w:rPr>
                              <w:t>Tel. 0</w:t>
                            </w:r>
                            <w:r w:rsidR="007748AF" w:rsidRPr="005A7CCD">
                              <w:rPr>
                                <w:rFonts w:ascii="PT Sans" w:hAnsi="PT Sans"/>
                                <w:sz w:val="16"/>
                                <w:szCs w:val="16"/>
                              </w:rPr>
                              <w:t>711 – 2063-64</w:t>
                            </w:r>
                            <w:r w:rsidRPr="005A7CCD">
                              <w:rPr>
                                <w:rFonts w:ascii="PT Sans" w:hAnsi="PT Sans"/>
                                <w:sz w:val="16"/>
                                <w:szCs w:val="16"/>
                              </w:rPr>
                              <w:t>2</w:t>
                            </w:r>
                            <w:r w:rsidR="0086400D" w:rsidRPr="005A7CCD">
                              <w:rPr>
                                <w:rFonts w:ascii="PT Sans" w:hAnsi="PT Sans"/>
                                <w:sz w:val="16"/>
                                <w:szCs w:val="16"/>
                              </w:rPr>
                              <w:t>0</w:t>
                            </w:r>
                          </w:p>
                          <w:p w:rsidR="0086400D" w:rsidRPr="00DF7F41" w:rsidRDefault="0086400D" w:rsidP="0086400D">
                            <w:pPr>
                              <w:spacing w:after="0" w:line="240" w:lineRule="auto"/>
                              <w:rPr>
                                <w:sz w:val="16"/>
                                <w:szCs w:val="16"/>
                                <w:lang w:val="en-US"/>
                              </w:rPr>
                            </w:pPr>
                          </w:p>
                          <w:p w:rsidR="007748AF" w:rsidRPr="00DF7F41" w:rsidRDefault="007748AF" w:rsidP="007748AF">
                            <w:pPr>
                              <w:spacing w:after="0" w:line="240" w:lineRule="auto"/>
                              <w:rPr>
                                <w:rFonts w:ascii="PT Sans" w:hAnsi="PT Sans"/>
                                <w:b/>
                                <w:sz w:val="16"/>
                                <w:szCs w:val="16"/>
                              </w:rPr>
                            </w:pPr>
                            <w:r w:rsidRPr="00DF7F41">
                              <w:rPr>
                                <w:rFonts w:ascii="PT Sans" w:hAnsi="PT Sans"/>
                                <w:b/>
                                <w:sz w:val="16"/>
                                <w:szCs w:val="16"/>
                              </w:rPr>
                              <w:t>Büro im Wahlkreis:</w:t>
                            </w:r>
                          </w:p>
                          <w:p w:rsidR="005A7CCD" w:rsidRPr="005A7CCD" w:rsidRDefault="005A7CCD" w:rsidP="005A7CCD">
                            <w:pPr>
                              <w:spacing w:after="0" w:line="200" w:lineRule="exact"/>
                              <w:rPr>
                                <w:rFonts w:ascii="PT Sans" w:hAnsi="PT Sans"/>
                                <w:sz w:val="16"/>
                                <w:szCs w:val="16"/>
                              </w:rPr>
                            </w:pPr>
                            <w:r w:rsidRPr="005A7CCD">
                              <w:rPr>
                                <w:rFonts w:ascii="PT Sans" w:hAnsi="PT Sans"/>
                                <w:sz w:val="16"/>
                                <w:szCs w:val="16"/>
                              </w:rPr>
                              <w:t>Hauptstraße 3</w:t>
                            </w:r>
                          </w:p>
                          <w:p w:rsidR="005A7CCD" w:rsidRPr="005A7CCD" w:rsidRDefault="005A7CCD" w:rsidP="005A7CCD">
                            <w:pPr>
                              <w:spacing w:after="0" w:line="200" w:lineRule="exact"/>
                              <w:rPr>
                                <w:rFonts w:ascii="PT Sans" w:hAnsi="PT Sans"/>
                                <w:sz w:val="16"/>
                                <w:szCs w:val="16"/>
                              </w:rPr>
                            </w:pPr>
                            <w:r w:rsidRPr="005A7CCD">
                              <w:rPr>
                                <w:rFonts w:ascii="PT Sans" w:hAnsi="PT Sans"/>
                                <w:sz w:val="16"/>
                                <w:szCs w:val="16"/>
                              </w:rPr>
                              <w:t xml:space="preserve">74182 </w:t>
                            </w:r>
                            <w:proofErr w:type="spellStart"/>
                            <w:r w:rsidRPr="005A7CCD">
                              <w:rPr>
                                <w:rFonts w:ascii="PT Sans" w:hAnsi="PT Sans"/>
                                <w:sz w:val="16"/>
                                <w:szCs w:val="16"/>
                              </w:rPr>
                              <w:t>Obersulm-Sülzbach</w:t>
                            </w:r>
                            <w:proofErr w:type="spellEnd"/>
                          </w:p>
                          <w:p w:rsidR="00F61746" w:rsidRDefault="00F61746" w:rsidP="005A7CCD">
                            <w:pPr>
                              <w:spacing w:after="0" w:line="200" w:lineRule="exact"/>
                              <w:rPr>
                                <w:rFonts w:ascii="PT Sans" w:hAnsi="PT Sans"/>
                                <w:sz w:val="16"/>
                                <w:szCs w:val="16"/>
                              </w:rPr>
                            </w:pPr>
                          </w:p>
                          <w:p w:rsidR="007748AF" w:rsidRPr="00DF7F41" w:rsidRDefault="005A7CCD" w:rsidP="005A7CCD">
                            <w:pPr>
                              <w:spacing w:after="0" w:line="200" w:lineRule="exact"/>
                              <w:rPr>
                                <w:rFonts w:ascii="PT Sans" w:hAnsi="PT Sans"/>
                                <w:sz w:val="16"/>
                                <w:szCs w:val="16"/>
                              </w:rPr>
                            </w:pPr>
                            <w:r>
                              <w:rPr>
                                <w:rFonts w:ascii="PT Sans" w:hAnsi="PT Sans"/>
                                <w:sz w:val="16"/>
                                <w:szCs w:val="16"/>
                              </w:rPr>
                              <w:t xml:space="preserve">Tel. </w:t>
                            </w:r>
                            <w:r w:rsidRPr="005A7CCD">
                              <w:rPr>
                                <w:rFonts w:ascii="PT Sans" w:hAnsi="PT Sans"/>
                                <w:sz w:val="16"/>
                                <w:szCs w:val="16"/>
                              </w:rPr>
                              <w:t xml:space="preserve">07134 </w:t>
                            </w:r>
                            <w:r w:rsidR="00862529" w:rsidRPr="00862529">
                              <w:rPr>
                                <w:rFonts w:ascii="PT Sans" w:hAnsi="PT Sans"/>
                                <w:sz w:val="16"/>
                                <w:szCs w:val="16"/>
                              </w:rPr>
                              <w:t xml:space="preserve">– </w:t>
                            </w:r>
                            <w:r w:rsidRPr="005A7CCD">
                              <w:rPr>
                                <w:rFonts w:ascii="PT Sans" w:hAnsi="PT Sans"/>
                                <w:sz w:val="16"/>
                                <w:szCs w:val="16"/>
                              </w:rPr>
                              <w:t xml:space="preserve"> 918</w:t>
                            </w:r>
                            <w:r w:rsidR="00D26143">
                              <w:rPr>
                                <w:rFonts w:ascii="PT Sans" w:hAnsi="PT Sans"/>
                                <w:sz w:val="16"/>
                                <w:szCs w:val="16"/>
                              </w:rPr>
                              <w:t xml:space="preserve"> </w:t>
                            </w:r>
                            <w:r w:rsidRPr="005A7CCD">
                              <w:rPr>
                                <w:rFonts w:ascii="PT Sans" w:hAnsi="PT Sans"/>
                                <w:sz w:val="16"/>
                                <w:szCs w:val="16"/>
                              </w:rPr>
                              <w:t>03</w:t>
                            </w:r>
                            <w:r w:rsidR="00D26143">
                              <w:rPr>
                                <w:rFonts w:ascii="PT Sans" w:hAnsi="PT Sans"/>
                                <w:sz w:val="16"/>
                                <w:szCs w:val="16"/>
                              </w:rPr>
                              <w:t xml:space="preserve"> </w:t>
                            </w:r>
                            <w:r w:rsidRPr="005A7CCD">
                              <w:rPr>
                                <w:rFonts w:ascii="PT Sans" w:hAnsi="PT Sans"/>
                                <w:sz w:val="16"/>
                                <w:szCs w:val="16"/>
                              </w:rPr>
                              <w:t>80</w:t>
                            </w:r>
                          </w:p>
                          <w:p w:rsidR="0086400D" w:rsidRPr="006C1405" w:rsidRDefault="0086400D" w:rsidP="0086400D">
                            <w:pPr>
                              <w:spacing w:after="0" w:line="240" w:lineRule="auto"/>
                              <w:rPr>
                                <w:sz w:val="16"/>
                                <w:szCs w:val="16"/>
                                <w:lang w:val="en-US"/>
                              </w:rPr>
                            </w:pPr>
                          </w:p>
                          <w:p w:rsidR="007748AF" w:rsidRPr="006C1405" w:rsidRDefault="00862529" w:rsidP="0086400D">
                            <w:pPr>
                              <w:spacing w:after="0" w:line="240" w:lineRule="auto"/>
                              <w:rPr>
                                <w:sz w:val="16"/>
                                <w:szCs w:val="16"/>
                                <w:lang w:val="en-US"/>
                              </w:rPr>
                            </w:pPr>
                            <w:r>
                              <w:rPr>
                                <w:sz w:val="16"/>
                                <w:szCs w:val="16"/>
                                <w:lang w:val="en-US"/>
                              </w:rPr>
                              <w:t>Ar</w:t>
                            </w:r>
                            <w:r w:rsidR="00F61746">
                              <w:rPr>
                                <w:sz w:val="16"/>
                                <w:szCs w:val="16"/>
                                <w:lang w:val="en-US"/>
                              </w:rPr>
                              <w:t>min.waldb</w:t>
                            </w:r>
                            <w:r>
                              <w:rPr>
                                <w:sz w:val="16"/>
                                <w:szCs w:val="16"/>
                                <w:lang w:val="en-US"/>
                              </w:rPr>
                              <w:t>ue</w:t>
                            </w:r>
                            <w:r w:rsidR="00F61746">
                              <w:rPr>
                                <w:sz w:val="16"/>
                                <w:szCs w:val="16"/>
                                <w:lang w:val="en-US"/>
                              </w:rPr>
                              <w:t>sser</w:t>
                            </w:r>
                            <w:r w:rsidR="007748AF" w:rsidRPr="006C1405">
                              <w:rPr>
                                <w:sz w:val="16"/>
                                <w:szCs w:val="16"/>
                                <w:lang w:val="en-US"/>
                              </w:rPr>
                              <w:t>@gruene.landtag-bw.de</w:t>
                            </w:r>
                          </w:p>
                          <w:p w:rsidR="000F010E" w:rsidRPr="00130224" w:rsidRDefault="007748AF" w:rsidP="000F010E">
                            <w:pPr>
                              <w:spacing w:after="0" w:line="240" w:lineRule="auto"/>
                              <w:rPr>
                                <w:b/>
                                <w:color w:val="46962B"/>
                                <w:sz w:val="16"/>
                                <w:szCs w:val="16"/>
                              </w:rPr>
                            </w:pPr>
                            <w:r w:rsidRPr="00DF7F41">
                              <w:rPr>
                                <w:b/>
                                <w:color w:val="46962B"/>
                                <w:sz w:val="16"/>
                                <w:szCs w:val="16"/>
                                <w:lang w:val="en-US"/>
                              </w:rPr>
                              <w:t>www.</w:t>
                            </w:r>
                            <w:r w:rsidR="00F61746">
                              <w:rPr>
                                <w:b/>
                                <w:color w:val="46962B"/>
                                <w:sz w:val="16"/>
                                <w:szCs w:val="16"/>
                                <w:lang w:val="en-US"/>
                              </w:rPr>
                              <w:t>armin</w:t>
                            </w:r>
                            <w:r w:rsidR="0086400D">
                              <w:rPr>
                                <w:b/>
                                <w:color w:val="46962B"/>
                                <w:sz w:val="16"/>
                                <w:szCs w:val="16"/>
                                <w:lang w:val="en-US"/>
                              </w:rPr>
                              <w:t>-</w:t>
                            </w:r>
                            <w:r w:rsidR="00F61746">
                              <w:rPr>
                                <w:b/>
                                <w:color w:val="46962B"/>
                                <w:sz w:val="16"/>
                                <w:szCs w:val="16"/>
                                <w:lang w:val="en-US"/>
                              </w:rPr>
                              <w:t>waldb</w:t>
                            </w:r>
                            <w:r w:rsidR="005857C6">
                              <w:rPr>
                                <w:b/>
                                <w:color w:val="46962B"/>
                                <w:sz w:val="16"/>
                                <w:szCs w:val="16"/>
                                <w:lang w:val="en-US"/>
                              </w:rPr>
                              <w:t>ue</w:t>
                            </w:r>
                            <w:r w:rsidR="00F61746">
                              <w:rPr>
                                <w:b/>
                                <w:color w:val="46962B"/>
                                <w:sz w:val="16"/>
                                <w:szCs w:val="16"/>
                                <w:lang w:val="en-US"/>
                              </w:rPr>
                              <w:t>sser</w:t>
                            </w:r>
                            <w:r w:rsidR="0086400D">
                              <w:rPr>
                                <w:b/>
                                <w:color w:val="46962B"/>
                                <w:sz w:val="16"/>
                                <w:szCs w:val="16"/>
                                <w:lang w:val="en-US"/>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30230" id="_x0000_t202" coordsize="21600,21600" o:spt="202" path="m,l,21600r21600,l21600,xe">
                <v:stroke joinstyle="miter"/>
                <v:path gradientshapeok="t" o:connecttype="rect"/>
              </v:shapetype>
              <v:shape id="Textfeld 3" o:spid="_x0000_s1026" type="#_x0000_t202" style="position:absolute;margin-left:425.55pt;margin-top:133.25pt;width:151.65pt;height:659.9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" o:allowincell="f" o:allowoverlap="f" filled="f" stroked="f" strokeweight=".5pt">
                <v:textbox>
                  <w:txbxContent>
                    <w:p w:rsidR="007748AF" w:rsidRPr="00DF7F41" w:rsidRDefault="005A7CCD" w:rsidP="007748AF">
                      <w:pPr>
                        <w:spacing w:after="0" w:line="200" w:lineRule="exact"/>
                        <w:rPr>
                          <w:rFonts w:ascii="Arvo Gruen" w:hAnsi="Arvo Gruen"/>
                          <w:sz w:val="18"/>
                          <w:szCs w:val="18"/>
                        </w:rPr>
                      </w:pPr>
                      <w:r>
                        <w:rPr>
                          <w:rFonts w:ascii="Arvo Gruen" w:hAnsi="Arvo Gruen"/>
                          <w:color w:val="46962B"/>
                          <w:sz w:val="18"/>
                          <w:szCs w:val="18"/>
                        </w:rPr>
                        <w:t>Armin Waldbüß</w:t>
                      </w:r>
                      <w:r w:rsidR="00F61746">
                        <w:rPr>
                          <w:rFonts w:ascii="Arvo Gruen" w:hAnsi="Arvo Gruen"/>
                          <w:color w:val="46962B"/>
                          <w:sz w:val="18"/>
                          <w:szCs w:val="18"/>
                        </w:rPr>
                        <w:t>er</w:t>
                      </w:r>
                      <w:r>
                        <w:rPr>
                          <w:rFonts w:ascii="Arvo Gruen" w:hAnsi="Arvo Gruen"/>
                          <w:color w:val="46962B"/>
                          <w:sz w:val="18"/>
                          <w:szCs w:val="18"/>
                        </w:rPr>
                        <w:t xml:space="preserve"> </w:t>
                      </w:r>
                      <w:r w:rsidR="007748AF" w:rsidRPr="00DF7F41">
                        <w:rPr>
                          <w:rFonts w:ascii="Arvo Gruen" w:hAnsi="Arvo Gruen"/>
                          <w:color w:val="46962B"/>
                          <w:sz w:val="18"/>
                          <w:szCs w:val="18"/>
                        </w:rPr>
                        <w:t>MdL</w:t>
                      </w:r>
                    </w:p>
                    <w:p w:rsidR="005A7CCD" w:rsidRPr="00DF7F41" w:rsidRDefault="0086400D" w:rsidP="007748AF">
                      <w:pPr>
                        <w:spacing w:line="240" w:lineRule="auto"/>
                        <w:rPr>
                          <w:rFonts w:ascii="PT Sans" w:hAnsi="PT Sans"/>
                          <w:sz w:val="16"/>
                          <w:szCs w:val="16"/>
                        </w:rPr>
                      </w:pPr>
                      <w:r>
                        <w:rPr>
                          <w:rFonts w:ascii="PT Sans" w:hAnsi="PT Sans"/>
                          <w:sz w:val="16"/>
                          <w:szCs w:val="16"/>
                        </w:rPr>
                        <w:t xml:space="preserve">Wahlkreis </w:t>
                      </w:r>
                      <w:r w:rsidR="005A7CCD">
                        <w:rPr>
                          <w:rFonts w:ascii="PT Sans" w:hAnsi="PT Sans"/>
                          <w:sz w:val="16"/>
                          <w:szCs w:val="16"/>
                        </w:rPr>
                        <w:t>Neckarsulm</w:t>
                      </w:r>
                      <w:r>
                        <w:rPr>
                          <w:rFonts w:ascii="PT Sans" w:hAnsi="PT Sans"/>
                          <w:sz w:val="16"/>
                          <w:szCs w:val="16"/>
                        </w:rPr>
                        <w:br/>
                      </w:r>
                      <w:r w:rsidRPr="0086400D">
                        <w:rPr>
                          <w:rFonts w:ascii="PT Sans" w:hAnsi="PT Sans"/>
                          <w:i/>
                          <w:sz w:val="16"/>
                          <w:szCs w:val="16"/>
                        </w:rPr>
                        <w:t xml:space="preserve">Sprecher für </w:t>
                      </w:r>
                      <w:r w:rsidR="005A7CCD" w:rsidRPr="005A7CCD">
                        <w:rPr>
                          <w:rFonts w:ascii="PT Sans" w:hAnsi="PT Sans"/>
                          <w:i/>
                          <w:sz w:val="16"/>
                          <w:szCs w:val="16"/>
                        </w:rPr>
                        <w:t>Verbraucher*</w:t>
                      </w:r>
                      <w:proofErr w:type="spellStart"/>
                      <w:r w:rsidR="005A7CCD" w:rsidRPr="005A7CCD">
                        <w:rPr>
                          <w:rFonts w:ascii="PT Sans" w:hAnsi="PT Sans"/>
                          <w:i/>
                          <w:sz w:val="16"/>
                          <w:szCs w:val="16"/>
                        </w:rPr>
                        <w:t>innenschutz</w:t>
                      </w:r>
                      <w:proofErr w:type="spellEnd"/>
                      <w:r w:rsidR="005A7CCD">
                        <w:rPr>
                          <w:rFonts w:ascii="PT Sans" w:hAnsi="PT Sans"/>
                          <w:i/>
                          <w:sz w:val="16"/>
                          <w:szCs w:val="16"/>
                        </w:rPr>
                        <w:br/>
                      </w:r>
                      <w:r w:rsidR="00E3163F">
                        <w:rPr>
                          <w:rFonts w:ascii="PT Sans" w:hAnsi="PT Sans"/>
                          <w:i/>
                          <w:sz w:val="16"/>
                          <w:szCs w:val="16"/>
                        </w:rPr>
                        <w:t>und</w:t>
                      </w:r>
                      <w:r w:rsidR="005A7CCD">
                        <w:rPr>
                          <w:rFonts w:ascii="PT Sans" w:hAnsi="PT Sans"/>
                          <w:i/>
                          <w:sz w:val="16"/>
                          <w:szCs w:val="16"/>
                        </w:rPr>
                        <w:t xml:space="preserve"> Trinkwasserschutz</w:t>
                      </w:r>
                    </w:p>
                    <w:p w:rsidR="007748AF" w:rsidRPr="00686454" w:rsidRDefault="007748AF" w:rsidP="007748AF">
                      <w:pPr>
                        <w:spacing w:after="0" w:line="240" w:lineRule="auto"/>
                        <w:rPr>
                          <w:rFonts w:ascii="PT Sans" w:hAnsi="PT Sans"/>
                          <w:color w:val="46962B"/>
                          <w:sz w:val="16"/>
                          <w:szCs w:val="16"/>
                        </w:rPr>
                      </w:pPr>
                      <w:r w:rsidRPr="00686454">
                        <w:rPr>
                          <w:rFonts w:ascii="PT Sans" w:hAnsi="PT Sans"/>
                          <w:color w:val="46962B"/>
                          <w:sz w:val="16"/>
                          <w:szCs w:val="16"/>
                        </w:rPr>
                        <w:t xml:space="preserve">Fraktion GRÜNE im Landtag </w:t>
                      </w:r>
                    </w:p>
                    <w:p w:rsidR="007748AF" w:rsidRPr="00686454" w:rsidRDefault="007748AF" w:rsidP="007748AF">
                      <w:pPr>
                        <w:spacing w:after="0" w:line="240" w:lineRule="auto"/>
                        <w:rPr>
                          <w:rFonts w:ascii="PT Sans" w:hAnsi="PT Sans"/>
                          <w:color w:val="46962B"/>
                          <w:sz w:val="16"/>
                          <w:szCs w:val="16"/>
                        </w:rPr>
                      </w:pPr>
                      <w:r w:rsidRPr="00686454">
                        <w:rPr>
                          <w:rFonts w:ascii="PT Sans" w:hAnsi="PT Sans"/>
                          <w:color w:val="46962B"/>
                          <w:sz w:val="16"/>
                          <w:szCs w:val="16"/>
                        </w:rPr>
                        <w:t>von Baden-Württemberg</w:t>
                      </w:r>
                    </w:p>
                    <w:p w:rsidR="007748AF" w:rsidRDefault="007748AF" w:rsidP="007748AF">
                      <w:pPr>
                        <w:spacing w:after="0" w:line="240" w:lineRule="auto"/>
                        <w:rPr>
                          <w:rFonts w:ascii="PT Sans" w:hAnsi="PT Sans"/>
                          <w:sz w:val="16"/>
                          <w:szCs w:val="16"/>
                        </w:rPr>
                      </w:pPr>
                    </w:p>
                    <w:p w:rsidR="007748AF" w:rsidRPr="00DF7F41" w:rsidRDefault="007748AF" w:rsidP="007748AF">
                      <w:pPr>
                        <w:spacing w:after="0" w:line="240" w:lineRule="auto"/>
                        <w:rPr>
                          <w:rFonts w:ascii="PT Sans" w:hAnsi="PT Sans"/>
                          <w:sz w:val="16"/>
                          <w:szCs w:val="16"/>
                        </w:rPr>
                      </w:pPr>
                    </w:p>
                    <w:p w:rsidR="007748AF" w:rsidRPr="00DF7F41" w:rsidRDefault="007748AF" w:rsidP="007748AF">
                      <w:pPr>
                        <w:spacing w:after="0" w:line="240" w:lineRule="auto"/>
                        <w:rPr>
                          <w:rFonts w:ascii="PT Sans" w:hAnsi="PT Sans"/>
                          <w:b/>
                          <w:sz w:val="16"/>
                          <w:szCs w:val="16"/>
                        </w:rPr>
                      </w:pPr>
                      <w:r w:rsidRPr="00DF7F41">
                        <w:rPr>
                          <w:rFonts w:ascii="PT Sans" w:hAnsi="PT Sans"/>
                          <w:b/>
                          <w:sz w:val="16"/>
                          <w:szCs w:val="16"/>
                        </w:rPr>
                        <w:t>Büro im Landtag:</w:t>
                      </w:r>
                    </w:p>
                    <w:p w:rsidR="007748AF" w:rsidRPr="00DF7F41" w:rsidRDefault="007748AF" w:rsidP="007748AF">
                      <w:pPr>
                        <w:spacing w:after="0" w:line="240" w:lineRule="auto"/>
                        <w:rPr>
                          <w:rFonts w:ascii="PT Sans" w:hAnsi="PT Sans"/>
                          <w:sz w:val="16"/>
                          <w:szCs w:val="16"/>
                        </w:rPr>
                      </w:pPr>
                      <w:r w:rsidRPr="00DF7F41">
                        <w:rPr>
                          <w:rFonts w:ascii="PT Sans" w:hAnsi="PT Sans"/>
                          <w:sz w:val="16"/>
                          <w:szCs w:val="16"/>
                        </w:rPr>
                        <w:t>Konrad-Adenauer-Straße 12</w:t>
                      </w:r>
                    </w:p>
                    <w:p w:rsidR="007748AF" w:rsidRPr="00DF7F41" w:rsidRDefault="007748AF" w:rsidP="007748AF">
                      <w:pPr>
                        <w:spacing w:after="0" w:line="240" w:lineRule="auto"/>
                        <w:rPr>
                          <w:rFonts w:ascii="PT Sans" w:hAnsi="PT Sans"/>
                          <w:sz w:val="16"/>
                          <w:szCs w:val="16"/>
                        </w:rPr>
                      </w:pPr>
                      <w:r w:rsidRPr="00DF7F41">
                        <w:rPr>
                          <w:rFonts w:ascii="PT Sans" w:hAnsi="PT Sans"/>
                          <w:sz w:val="16"/>
                          <w:szCs w:val="16"/>
                        </w:rPr>
                        <w:t>70173 Stuttgart</w:t>
                      </w:r>
                    </w:p>
                    <w:p w:rsidR="007748AF" w:rsidRPr="00DF7F41" w:rsidRDefault="007748AF" w:rsidP="007748AF">
                      <w:pPr>
                        <w:spacing w:after="0" w:line="200" w:lineRule="exact"/>
                        <w:rPr>
                          <w:rFonts w:ascii="PT Sans" w:hAnsi="PT Sans"/>
                          <w:sz w:val="16"/>
                          <w:szCs w:val="16"/>
                        </w:rPr>
                      </w:pPr>
                    </w:p>
                    <w:p w:rsidR="007748AF" w:rsidRDefault="005A7CCD" w:rsidP="0086400D">
                      <w:pPr>
                        <w:spacing w:after="0" w:line="240" w:lineRule="auto"/>
                        <w:rPr>
                          <w:sz w:val="16"/>
                          <w:szCs w:val="16"/>
                          <w:lang w:val="en-US"/>
                        </w:rPr>
                      </w:pPr>
                      <w:r>
                        <w:rPr>
                          <w:rFonts w:ascii="PT Sans" w:hAnsi="PT Sans"/>
                          <w:sz w:val="16"/>
                          <w:szCs w:val="16"/>
                        </w:rPr>
                        <w:t>Tel. 0</w:t>
                      </w:r>
                      <w:r w:rsidR="007748AF" w:rsidRPr="005A7CCD">
                        <w:rPr>
                          <w:rFonts w:ascii="PT Sans" w:hAnsi="PT Sans"/>
                          <w:sz w:val="16"/>
                          <w:szCs w:val="16"/>
                        </w:rPr>
                        <w:t>711 – 2063-64</w:t>
                      </w:r>
                      <w:r w:rsidRPr="005A7CCD">
                        <w:rPr>
                          <w:rFonts w:ascii="PT Sans" w:hAnsi="PT Sans"/>
                          <w:sz w:val="16"/>
                          <w:szCs w:val="16"/>
                        </w:rPr>
                        <w:t>2</w:t>
                      </w:r>
                      <w:r w:rsidR="0086400D" w:rsidRPr="005A7CCD">
                        <w:rPr>
                          <w:rFonts w:ascii="PT Sans" w:hAnsi="PT Sans"/>
                          <w:sz w:val="16"/>
                          <w:szCs w:val="16"/>
                        </w:rPr>
                        <w:t>0</w:t>
                      </w:r>
                    </w:p>
                    <w:p w:rsidR="0086400D" w:rsidRPr="00DF7F41" w:rsidRDefault="0086400D" w:rsidP="0086400D">
                      <w:pPr>
                        <w:spacing w:after="0" w:line="240" w:lineRule="auto"/>
                        <w:rPr>
                          <w:sz w:val="16"/>
                          <w:szCs w:val="16"/>
                          <w:lang w:val="en-US"/>
                        </w:rPr>
                      </w:pPr>
                    </w:p>
                    <w:p w:rsidR="007748AF" w:rsidRPr="00DF7F41" w:rsidRDefault="007748AF" w:rsidP="007748AF">
                      <w:pPr>
                        <w:spacing w:after="0" w:line="240" w:lineRule="auto"/>
                        <w:rPr>
                          <w:rFonts w:ascii="PT Sans" w:hAnsi="PT Sans"/>
                          <w:b/>
                          <w:sz w:val="16"/>
                          <w:szCs w:val="16"/>
                        </w:rPr>
                      </w:pPr>
                      <w:r w:rsidRPr="00DF7F41">
                        <w:rPr>
                          <w:rFonts w:ascii="PT Sans" w:hAnsi="PT Sans"/>
                          <w:b/>
                          <w:sz w:val="16"/>
                          <w:szCs w:val="16"/>
                        </w:rPr>
                        <w:t>Büro im Wahlkreis:</w:t>
                      </w:r>
                    </w:p>
                    <w:p w:rsidR="005A7CCD" w:rsidRPr="005A7CCD" w:rsidRDefault="005A7CCD" w:rsidP="005A7CCD">
                      <w:pPr>
                        <w:spacing w:after="0" w:line="200" w:lineRule="exact"/>
                        <w:rPr>
                          <w:rFonts w:ascii="PT Sans" w:hAnsi="PT Sans"/>
                          <w:sz w:val="16"/>
                          <w:szCs w:val="16"/>
                        </w:rPr>
                      </w:pPr>
                      <w:r w:rsidRPr="005A7CCD">
                        <w:rPr>
                          <w:rFonts w:ascii="PT Sans" w:hAnsi="PT Sans"/>
                          <w:sz w:val="16"/>
                          <w:szCs w:val="16"/>
                        </w:rPr>
                        <w:t>Hauptstraße 3</w:t>
                      </w:r>
                    </w:p>
                    <w:p w:rsidR="005A7CCD" w:rsidRPr="005A7CCD" w:rsidRDefault="005A7CCD" w:rsidP="005A7CCD">
                      <w:pPr>
                        <w:spacing w:after="0" w:line="200" w:lineRule="exact"/>
                        <w:rPr>
                          <w:rFonts w:ascii="PT Sans" w:hAnsi="PT Sans"/>
                          <w:sz w:val="16"/>
                          <w:szCs w:val="16"/>
                        </w:rPr>
                      </w:pPr>
                      <w:r w:rsidRPr="005A7CCD">
                        <w:rPr>
                          <w:rFonts w:ascii="PT Sans" w:hAnsi="PT Sans"/>
                          <w:sz w:val="16"/>
                          <w:szCs w:val="16"/>
                        </w:rPr>
                        <w:t xml:space="preserve">74182 </w:t>
                      </w:r>
                      <w:proofErr w:type="spellStart"/>
                      <w:r w:rsidRPr="005A7CCD">
                        <w:rPr>
                          <w:rFonts w:ascii="PT Sans" w:hAnsi="PT Sans"/>
                          <w:sz w:val="16"/>
                          <w:szCs w:val="16"/>
                        </w:rPr>
                        <w:t>Obersulm-Sülzbach</w:t>
                      </w:r>
                      <w:proofErr w:type="spellEnd"/>
                    </w:p>
                    <w:p w:rsidR="00F61746" w:rsidRDefault="00F61746" w:rsidP="005A7CCD">
                      <w:pPr>
                        <w:spacing w:after="0" w:line="200" w:lineRule="exact"/>
                        <w:rPr>
                          <w:rFonts w:ascii="PT Sans" w:hAnsi="PT Sans"/>
                          <w:sz w:val="16"/>
                          <w:szCs w:val="16"/>
                        </w:rPr>
                      </w:pPr>
                    </w:p>
                    <w:p w:rsidR="007748AF" w:rsidRPr="00DF7F41" w:rsidRDefault="005A7CCD" w:rsidP="005A7CCD">
                      <w:pPr>
                        <w:spacing w:after="0" w:line="200" w:lineRule="exact"/>
                        <w:rPr>
                          <w:rFonts w:ascii="PT Sans" w:hAnsi="PT Sans"/>
                          <w:sz w:val="16"/>
                          <w:szCs w:val="16"/>
                        </w:rPr>
                      </w:pPr>
                      <w:r>
                        <w:rPr>
                          <w:rFonts w:ascii="PT Sans" w:hAnsi="PT Sans"/>
                          <w:sz w:val="16"/>
                          <w:szCs w:val="16"/>
                        </w:rPr>
                        <w:t xml:space="preserve">Tel. </w:t>
                      </w:r>
                      <w:r w:rsidRPr="005A7CCD">
                        <w:rPr>
                          <w:rFonts w:ascii="PT Sans" w:hAnsi="PT Sans"/>
                          <w:sz w:val="16"/>
                          <w:szCs w:val="16"/>
                        </w:rPr>
                        <w:t xml:space="preserve">07134 </w:t>
                      </w:r>
                      <w:r w:rsidR="00862529" w:rsidRPr="00862529">
                        <w:rPr>
                          <w:rFonts w:ascii="PT Sans" w:hAnsi="PT Sans"/>
                          <w:sz w:val="16"/>
                          <w:szCs w:val="16"/>
                        </w:rPr>
                        <w:t xml:space="preserve">– </w:t>
                      </w:r>
                      <w:r w:rsidRPr="005A7CCD">
                        <w:rPr>
                          <w:rFonts w:ascii="PT Sans" w:hAnsi="PT Sans"/>
                          <w:sz w:val="16"/>
                          <w:szCs w:val="16"/>
                        </w:rPr>
                        <w:t xml:space="preserve"> 918</w:t>
                      </w:r>
                      <w:r w:rsidR="00D26143">
                        <w:rPr>
                          <w:rFonts w:ascii="PT Sans" w:hAnsi="PT Sans"/>
                          <w:sz w:val="16"/>
                          <w:szCs w:val="16"/>
                        </w:rPr>
                        <w:t xml:space="preserve"> </w:t>
                      </w:r>
                      <w:r w:rsidRPr="005A7CCD">
                        <w:rPr>
                          <w:rFonts w:ascii="PT Sans" w:hAnsi="PT Sans"/>
                          <w:sz w:val="16"/>
                          <w:szCs w:val="16"/>
                        </w:rPr>
                        <w:t>03</w:t>
                      </w:r>
                      <w:r w:rsidR="00D26143">
                        <w:rPr>
                          <w:rFonts w:ascii="PT Sans" w:hAnsi="PT Sans"/>
                          <w:sz w:val="16"/>
                          <w:szCs w:val="16"/>
                        </w:rPr>
                        <w:t xml:space="preserve"> </w:t>
                      </w:r>
                      <w:r w:rsidRPr="005A7CCD">
                        <w:rPr>
                          <w:rFonts w:ascii="PT Sans" w:hAnsi="PT Sans"/>
                          <w:sz w:val="16"/>
                          <w:szCs w:val="16"/>
                        </w:rPr>
                        <w:t>80</w:t>
                      </w:r>
                    </w:p>
                    <w:p w:rsidR="0086400D" w:rsidRPr="006C1405" w:rsidRDefault="0086400D" w:rsidP="0086400D">
                      <w:pPr>
                        <w:spacing w:after="0" w:line="240" w:lineRule="auto"/>
                        <w:rPr>
                          <w:sz w:val="16"/>
                          <w:szCs w:val="16"/>
                          <w:lang w:val="en-US"/>
                        </w:rPr>
                      </w:pPr>
                    </w:p>
                    <w:p w:rsidR="007748AF" w:rsidRPr="006C1405" w:rsidRDefault="00862529" w:rsidP="0086400D">
                      <w:pPr>
                        <w:spacing w:after="0" w:line="240" w:lineRule="auto"/>
                        <w:rPr>
                          <w:sz w:val="16"/>
                          <w:szCs w:val="16"/>
                          <w:lang w:val="en-US"/>
                        </w:rPr>
                      </w:pPr>
                      <w:r>
                        <w:rPr>
                          <w:sz w:val="16"/>
                          <w:szCs w:val="16"/>
                          <w:lang w:val="en-US"/>
                        </w:rPr>
                        <w:t>Ar</w:t>
                      </w:r>
                      <w:r w:rsidR="00F61746">
                        <w:rPr>
                          <w:sz w:val="16"/>
                          <w:szCs w:val="16"/>
                          <w:lang w:val="en-US"/>
                        </w:rPr>
                        <w:t>min.waldb</w:t>
                      </w:r>
                      <w:r>
                        <w:rPr>
                          <w:sz w:val="16"/>
                          <w:szCs w:val="16"/>
                          <w:lang w:val="en-US"/>
                        </w:rPr>
                        <w:t>ue</w:t>
                      </w:r>
                      <w:r w:rsidR="00F61746">
                        <w:rPr>
                          <w:sz w:val="16"/>
                          <w:szCs w:val="16"/>
                          <w:lang w:val="en-US"/>
                        </w:rPr>
                        <w:t>sser</w:t>
                      </w:r>
                      <w:r w:rsidR="007748AF" w:rsidRPr="006C1405">
                        <w:rPr>
                          <w:sz w:val="16"/>
                          <w:szCs w:val="16"/>
                          <w:lang w:val="en-US"/>
                        </w:rPr>
                        <w:t>@gruene.landtag-bw.de</w:t>
                      </w:r>
                    </w:p>
                    <w:p w:rsidR="000F010E" w:rsidRPr="00130224" w:rsidRDefault="007748AF" w:rsidP="000F010E">
                      <w:pPr>
                        <w:spacing w:after="0" w:line="240" w:lineRule="auto"/>
                        <w:rPr>
                          <w:b/>
                          <w:color w:val="46962B"/>
                          <w:sz w:val="16"/>
                          <w:szCs w:val="16"/>
                        </w:rPr>
                      </w:pPr>
                      <w:r w:rsidRPr="00DF7F41">
                        <w:rPr>
                          <w:b/>
                          <w:color w:val="46962B"/>
                          <w:sz w:val="16"/>
                          <w:szCs w:val="16"/>
                          <w:lang w:val="en-US"/>
                        </w:rPr>
                        <w:t>www.</w:t>
                      </w:r>
                      <w:r w:rsidR="00F61746">
                        <w:rPr>
                          <w:b/>
                          <w:color w:val="46962B"/>
                          <w:sz w:val="16"/>
                          <w:szCs w:val="16"/>
                          <w:lang w:val="en-US"/>
                        </w:rPr>
                        <w:t>armin</w:t>
                      </w:r>
                      <w:r w:rsidR="0086400D">
                        <w:rPr>
                          <w:b/>
                          <w:color w:val="46962B"/>
                          <w:sz w:val="16"/>
                          <w:szCs w:val="16"/>
                          <w:lang w:val="en-US"/>
                        </w:rPr>
                        <w:t>-</w:t>
                      </w:r>
                      <w:r w:rsidR="00F61746">
                        <w:rPr>
                          <w:b/>
                          <w:color w:val="46962B"/>
                          <w:sz w:val="16"/>
                          <w:szCs w:val="16"/>
                          <w:lang w:val="en-US"/>
                        </w:rPr>
                        <w:t>waldb</w:t>
                      </w:r>
                      <w:r w:rsidR="005857C6">
                        <w:rPr>
                          <w:b/>
                          <w:color w:val="46962B"/>
                          <w:sz w:val="16"/>
                          <w:szCs w:val="16"/>
                          <w:lang w:val="en-US"/>
                        </w:rPr>
                        <w:t>ue</w:t>
                      </w:r>
                      <w:r w:rsidR="00F61746">
                        <w:rPr>
                          <w:b/>
                          <w:color w:val="46962B"/>
                          <w:sz w:val="16"/>
                          <w:szCs w:val="16"/>
                          <w:lang w:val="en-US"/>
                        </w:rPr>
                        <w:t>sser</w:t>
                      </w:r>
                      <w:r w:rsidR="0086400D">
                        <w:rPr>
                          <w:b/>
                          <w:color w:val="46962B"/>
                          <w:sz w:val="16"/>
                          <w:szCs w:val="16"/>
                          <w:lang w:val="en-US"/>
                        </w:rPr>
                        <w:t>.de</w:t>
                      </w:r>
                    </w:p>
                  </w:txbxContent>
                </v:textbox>
                <w10:wrap anchorx="margin" anchory="margin"/>
                <w10:anchorlock/>
              </v:shape>
            </w:pict>
          </mc:Fallback>
        </mc:AlternateContent>
      </w:r>
      <w:sdt>
        <w:sdtPr>
          <w:id w:val="202912932"/>
          <w:lock w:val="sdtContentLocked"/>
          <w:placeholder>
            <w:docPart w:val="196DA353A4E140A98EA192465FB67EB4"/>
          </w:placeholder>
          <w:group/>
        </w:sdtPr>
        <w:sdtEndPr/>
        <w:sdtContent>
          <w:r w:rsidR="00D06BAC">
            <w:t xml:space="preserve"> </w:t>
          </w:r>
        </w:sdtContent>
      </w:sdt>
    </w:p>
    <w:p w:rsidR="00C71758" w:rsidRDefault="00C71758" w:rsidP="00B7384F">
      <w:pPr>
        <w:pStyle w:val="GF-Textfett"/>
      </w:pPr>
      <w:r>
        <w:t>PRESSEMITTEILUNG</w:t>
      </w:r>
    </w:p>
    <w:p w:rsidR="00C71758" w:rsidRDefault="00C71758" w:rsidP="00B7384F">
      <w:pPr>
        <w:pStyle w:val="GF-Textfett"/>
      </w:pPr>
    </w:p>
    <w:p w:rsidR="002C702B" w:rsidRPr="002C702B" w:rsidRDefault="002C702B" w:rsidP="002C702B">
      <w:pPr>
        <w:rPr>
          <w:rFonts w:ascii="PT Sans" w:hAnsi="PT Sans"/>
          <w:b/>
          <w:sz w:val="24"/>
          <w:szCs w:val="24"/>
        </w:rPr>
      </w:pPr>
      <w:r w:rsidRPr="002C702B">
        <w:rPr>
          <w:rFonts w:ascii="PT Sans" w:hAnsi="PT Sans"/>
          <w:b/>
          <w:sz w:val="24"/>
          <w:szCs w:val="24"/>
        </w:rPr>
        <w:t>„Wichtiger Beitrag zum Verbraucherschutz“</w:t>
      </w:r>
    </w:p>
    <w:p w:rsidR="002C702B" w:rsidRPr="0092754C" w:rsidRDefault="006F5873" w:rsidP="0064204B">
      <w:pPr>
        <w:spacing w:after="240" w:line="240" w:lineRule="auto"/>
        <w:rPr>
          <w:rFonts w:ascii="PT Sans" w:hAnsi="PT Sans"/>
          <w:sz w:val="20"/>
          <w:szCs w:val="20"/>
        </w:rPr>
      </w:pPr>
      <w:r>
        <w:rPr>
          <w:rFonts w:ascii="PT Sans" w:hAnsi="PT Sans"/>
          <w:sz w:val="20"/>
          <w:szCs w:val="20"/>
        </w:rPr>
        <w:t xml:space="preserve">MdL </w:t>
      </w:r>
      <w:r w:rsidR="002C702B" w:rsidRPr="0092754C">
        <w:rPr>
          <w:rFonts w:ascii="PT Sans" w:hAnsi="PT Sans"/>
          <w:sz w:val="20"/>
          <w:szCs w:val="20"/>
        </w:rPr>
        <w:t xml:space="preserve">Armin </w:t>
      </w:r>
      <w:r w:rsidR="00862529">
        <w:rPr>
          <w:rFonts w:ascii="PT Sans" w:hAnsi="PT Sans"/>
          <w:sz w:val="20"/>
          <w:szCs w:val="20"/>
        </w:rPr>
        <w:t xml:space="preserve">Waldbüßer </w:t>
      </w:r>
      <w:r>
        <w:rPr>
          <w:rFonts w:ascii="PT Sans" w:hAnsi="PT Sans"/>
          <w:sz w:val="20"/>
          <w:szCs w:val="20"/>
        </w:rPr>
        <w:t xml:space="preserve">(GRÜNE) </w:t>
      </w:r>
      <w:bookmarkStart w:id="0" w:name="_GoBack"/>
      <w:bookmarkEnd w:id="0"/>
      <w:r w:rsidR="00862529">
        <w:rPr>
          <w:rFonts w:ascii="PT Sans" w:hAnsi="PT Sans"/>
          <w:sz w:val="20"/>
          <w:szCs w:val="20"/>
        </w:rPr>
        <w:t>zu Gast beim Tag der o</w:t>
      </w:r>
      <w:r w:rsidR="002C702B" w:rsidRPr="0092754C">
        <w:rPr>
          <w:rFonts w:ascii="PT Sans" w:hAnsi="PT Sans"/>
          <w:sz w:val="20"/>
          <w:szCs w:val="20"/>
        </w:rPr>
        <w:t>ffenen Tür am Chemischen und Veterinäruntersuchungsamt (CVUA) Stuttgart</w:t>
      </w:r>
    </w:p>
    <w:p w:rsidR="002C702B" w:rsidRPr="0092754C" w:rsidRDefault="002C702B" w:rsidP="002C702B">
      <w:pPr>
        <w:pStyle w:val="GF-Textkrper"/>
      </w:pPr>
      <w:r w:rsidRPr="0092754C">
        <w:t>Früchte mit dem Tastsinn erraten, Trinkwasser analysieren, eine Regenforelle streicheln: Mit allen Sinnen konnten sich die Besucherinnen und Besucher des Chemischen und Veterinäruntersuchungsamt</w:t>
      </w:r>
      <w:r w:rsidR="00E3163F">
        <w:t>es</w:t>
      </w:r>
      <w:r w:rsidRPr="0092754C">
        <w:t xml:space="preserve"> (CVUA) Stuttgart jetzt über Lebensmittelsicherheit und Tiergesundheit informieren. Auch der Landtagsabgeordnete A</w:t>
      </w:r>
      <w:r w:rsidR="002600E4">
        <w:t>rmin Waldbüßer kam zum Tag der o</w:t>
      </w:r>
      <w:r w:rsidRPr="0092754C">
        <w:t xml:space="preserve">ffenen Tür nach Fellbach. „Die Expertinnen und Experten des CVUA leisten einen sehr wichtigen Beitrag zum Verbraucherschutz“, betonte der Grüne. </w:t>
      </w:r>
    </w:p>
    <w:p w:rsidR="002C702B" w:rsidRPr="0092754C" w:rsidRDefault="00245E13" w:rsidP="002C702B">
      <w:pPr>
        <w:pStyle w:val="GF-Textkrper"/>
      </w:pPr>
      <w:r w:rsidRPr="0092754C">
        <w:rPr>
          <w:noProof/>
          <w:lang w:eastAsia="de-DE"/>
        </w:rPr>
        <w:drawing>
          <wp:anchor distT="0" distB="0" distL="114300" distR="114300" simplePos="0" relativeHeight="251662336" behindDoc="1" locked="0" layoutInCell="1" allowOverlap="1">
            <wp:simplePos x="0" y="0"/>
            <wp:positionH relativeFrom="column">
              <wp:posOffset>2105082</wp:posOffset>
            </wp:positionH>
            <wp:positionV relativeFrom="paragraph">
              <wp:posOffset>1063625</wp:posOffset>
            </wp:positionV>
            <wp:extent cx="2364105" cy="2797175"/>
            <wp:effectExtent l="0" t="0" r="0" b="3175"/>
            <wp:wrapTight wrapText="bothSides">
              <wp:wrapPolygon edited="0">
                <wp:start x="0" y="0"/>
                <wp:lineTo x="0" y="21477"/>
                <wp:lineTo x="21409" y="21477"/>
                <wp:lineTo x="2140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UA Renz und Waldbüß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4105" cy="2797175"/>
                    </a:xfrm>
                    <a:prstGeom prst="rect">
                      <a:avLst/>
                    </a:prstGeom>
                  </pic:spPr>
                </pic:pic>
              </a:graphicData>
            </a:graphic>
            <wp14:sizeRelH relativeFrom="margin">
              <wp14:pctWidth>0</wp14:pctWidth>
            </wp14:sizeRelH>
            <wp14:sizeRelV relativeFrom="margin">
              <wp14:pctHeight>0</wp14:pctHeight>
            </wp14:sizeRelV>
          </wp:anchor>
        </w:drawing>
      </w:r>
      <w:r w:rsidR="002C702B" w:rsidRPr="0092754C">
        <w:t>Vor Ort machte sich der Abgeordnete ein Bild von der Arbeit der Expert</w:t>
      </w:r>
      <w:r w:rsidR="0064204B">
        <w:t>innen und Experten</w:t>
      </w:r>
      <w:r w:rsidR="002C702B" w:rsidRPr="0092754C">
        <w:t>. „Es ist toll zu sehen, wie hier mit modernster Technik und viel Know-how Lebensmittel und Produkte untersuch</w:t>
      </w:r>
      <w:r w:rsidR="0064204B">
        <w:t>t werden</w:t>
      </w:r>
      <w:r w:rsidR="002C702B" w:rsidRPr="0092754C">
        <w:t>, um Missstände aufzudecken“, freute sich der Sprecher für Verbraucher</w:t>
      </w:r>
      <w:r w:rsidR="002600E4">
        <w:t xml:space="preserve">- </w:t>
      </w:r>
      <w:r w:rsidR="002C702B" w:rsidRPr="0092754C">
        <w:t>und Trinkwasser</w:t>
      </w:r>
      <w:r w:rsidR="002600E4">
        <w:t>schutz</w:t>
      </w:r>
      <w:r w:rsidR="002C702B" w:rsidRPr="0092754C">
        <w:t>. Viele Gäste waren am Tag d</w:t>
      </w:r>
      <w:r w:rsidR="0092754C">
        <w:t xml:space="preserve">er offenen Tür vor Ort, </w:t>
      </w:r>
      <w:r w:rsidR="002C702B" w:rsidRPr="0092754C">
        <w:t>besuchten Fachvorträge und legten an zahlrei</w:t>
      </w:r>
      <w:r w:rsidR="0092754C">
        <w:t>chen Stationen selbst Hand an.</w:t>
      </w:r>
    </w:p>
    <w:p w:rsidR="007748AF" w:rsidRPr="0092754C" w:rsidRDefault="00245E13" w:rsidP="002C702B">
      <w:pPr>
        <w:pStyle w:val="GF-Textkrper"/>
      </w:pPr>
      <w:r w:rsidRPr="0092754C">
        <w:rPr>
          <w:noProof/>
          <w:lang w:eastAsia="de-DE"/>
        </w:rPr>
        <mc:AlternateContent>
          <mc:Choice Requires="wps">
            <w:drawing>
              <wp:anchor distT="0" distB="0" distL="114300" distR="114300" simplePos="0" relativeHeight="251663360" behindDoc="1" locked="0" layoutInCell="1" allowOverlap="1">
                <wp:simplePos x="0" y="0"/>
                <wp:positionH relativeFrom="column">
                  <wp:posOffset>2105876</wp:posOffset>
                </wp:positionH>
                <wp:positionV relativeFrom="paragraph">
                  <wp:posOffset>2741930</wp:posOffset>
                </wp:positionV>
                <wp:extent cx="2525395" cy="771525"/>
                <wp:effectExtent l="0" t="0" r="8255" b="9525"/>
                <wp:wrapTight wrapText="bothSides">
                  <wp:wrapPolygon edited="0">
                    <wp:start x="0" y="0"/>
                    <wp:lineTo x="0" y="21333"/>
                    <wp:lineTo x="21508" y="21333"/>
                    <wp:lineTo x="21508"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252539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754C" w:rsidRPr="0092754C" w:rsidRDefault="0092754C" w:rsidP="0092754C">
                            <w:pPr>
                              <w:rPr>
                                <w:i/>
                                <w:sz w:val="20"/>
                                <w:szCs w:val="20"/>
                              </w:rPr>
                            </w:pPr>
                            <w:r w:rsidRPr="0092754C">
                              <w:rPr>
                                <w:i/>
                                <w:sz w:val="20"/>
                                <w:szCs w:val="20"/>
                              </w:rPr>
                              <w:t>Gemeinsam für sichere Lebensmittel und gesunde Tiere: Amtsleiter Dr. Volker Renz und Landtagsabgeordneter Armin Waldbüßer.</w:t>
                            </w:r>
                            <w:r w:rsidRPr="0092754C">
                              <w:rPr>
                                <w:i/>
                                <w:sz w:val="20"/>
                                <w:szCs w:val="20"/>
                              </w:rPr>
                              <w:tab/>
                            </w:r>
                            <w:r w:rsidRPr="0092754C">
                              <w:rPr>
                                <w:i/>
                                <w:sz w:val="20"/>
                                <w:szCs w:val="20"/>
                              </w:rPr>
                              <w:tab/>
                              <w:t>Foto: CVUA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65.8pt;margin-top:215.9pt;width:198.85pt;height:6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" fillcolor="white [3201]" stroked="f" strokeweight=".5pt">
                <v:textbox>
                  <w:txbxContent>
                    <w:p w:rsidR="0092754C" w:rsidRPr="0092754C" w:rsidRDefault="0092754C" w:rsidP="0092754C">
                      <w:pPr>
                        <w:rPr>
                          <w:i/>
                          <w:sz w:val="20"/>
                          <w:szCs w:val="20"/>
                        </w:rPr>
                      </w:pPr>
                      <w:r w:rsidRPr="0092754C">
                        <w:rPr>
                          <w:i/>
                          <w:sz w:val="20"/>
                          <w:szCs w:val="20"/>
                        </w:rPr>
                        <w:t>Gemeinsam für sichere Lebensmittel und gesunde Tiere: Amtsleiter Dr. Volker Renz und Landtagsabgeordneter Armin Waldbüßer.</w:t>
                      </w:r>
                      <w:r w:rsidRPr="0092754C">
                        <w:rPr>
                          <w:i/>
                          <w:sz w:val="20"/>
                          <w:szCs w:val="20"/>
                        </w:rPr>
                        <w:tab/>
                      </w:r>
                      <w:r w:rsidRPr="0092754C">
                        <w:rPr>
                          <w:i/>
                          <w:sz w:val="20"/>
                          <w:szCs w:val="20"/>
                        </w:rPr>
                        <w:tab/>
                        <w:t>Foto: CVUA</w:t>
                      </w:r>
                    </w:p>
                  </w:txbxContent>
                </v:textbox>
                <w10:wrap type="tight"/>
              </v:shape>
            </w:pict>
          </mc:Fallback>
        </mc:AlternateContent>
      </w:r>
      <w:r w:rsidR="002C702B" w:rsidRPr="0092754C">
        <w:t>Interessierte konnten zum Beispiel auch Proben ihres Leitungswasser kontrollieren lassen. Und erfuhren</w:t>
      </w:r>
      <w:r w:rsidR="0064204B">
        <w:t xml:space="preserve"> so</w:t>
      </w:r>
      <w:r w:rsidR="002C702B" w:rsidRPr="0092754C">
        <w:t xml:space="preserve">, ob dieses mit Nitrat belastet ist. „Alle Verbraucherinnen und Verbraucher haben ein Recht darauf, dass ihnen gesundheitlich unbedenkliche Lebensmittel und Produkte angeboten werden“, sagte Waldbüßer. Er wolle sich auch weiterhin dafür einsetzen, dass der Staat diese Fürsorgepflicht erfülle. Das gehe nur, wenn </w:t>
      </w:r>
      <w:r w:rsidR="002600E4">
        <w:t xml:space="preserve">das </w:t>
      </w:r>
      <w:r w:rsidR="002C702B" w:rsidRPr="0092754C">
        <w:t xml:space="preserve">CVUA auch in Zukunft gut mit Fachkräften </w:t>
      </w:r>
      <w:r w:rsidR="002600E4">
        <w:t xml:space="preserve">versorgt </w:t>
      </w:r>
      <w:r w:rsidR="002C702B" w:rsidRPr="0092754C">
        <w:t xml:space="preserve">und </w:t>
      </w:r>
      <w:r w:rsidR="002600E4">
        <w:t xml:space="preserve">mit </w:t>
      </w:r>
      <w:r w:rsidR="002C702B" w:rsidRPr="0092754C">
        <w:t>modernsten Geräten ausgestattet w</w:t>
      </w:r>
      <w:r w:rsidR="002600E4">
        <w:t>ird</w:t>
      </w:r>
      <w:r w:rsidR="002C702B" w:rsidRPr="0092754C">
        <w:t>. Nur so könnten</w:t>
      </w:r>
      <w:r w:rsidR="002600E4" w:rsidRPr="002600E4">
        <w:t xml:space="preserve"> die </w:t>
      </w:r>
      <w:r w:rsidR="002600E4">
        <w:t>Spezialist</w:t>
      </w:r>
      <w:r w:rsidR="00AB14EF">
        <w:t xml:space="preserve">innen und Spezialisten </w:t>
      </w:r>
      <w:r w:rsidR="002600E4">
        <w:t xml:space="preserve">auch weiterhin </w:t>
      </w:r>
      <w:r w:rsidR="002C702B" w:rsidRPr="0092754C">
        <w:t>Gesundheitsrisiken und Irreführungen der Verbraucherinnen</w:t>
      </w:r>
      <w:r w:rsidR="002600E4">
        <w:t xml:space="preserve"> und Verbraucher </w:t>
      </w:r>
      <w:r w:rsidR="002C702B" w:rsidRPr="0092754C">
        <w:t>aufdecken.</w:t>
      </w:r>
    </w:p>
    <w:sectPr w:rsidR="007748AF" w:rsidRPr="0092754C" w:rsidSect="0092754C">
      <w:type w:val="continuous"/>
      <w:pgSz w:w="11906" w:h="16838" w:code="9"/>
      <w:pgMar w:top="992" w:right="3686" w:bottom="284" w:left="119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61C" w:rsidRDefault="00B0461C" w:rsidP="00FB4F45">
      <w:pPr>
        <w:spacing w:after="0" w:line="240" w:lineRule="auto"/>
      </w:pPr>
      <w:r>
        <w:separator/>
      </w:r>
    </w:p>
    <w:p w:rsidR="00B0461C" w:rsidRDefault="00B0461C"/>
    <w:p w:rsidR="00B0461C" w:rsidRDefault="00B0461C" w:rsidP="00F0069D"/>
  </w:endnote>
  <w:endnote w:type="continuationSeparator" w:id="0">
    <w:p w:rsidR="00B0461C" w:rsidRDefault="00B0461C" w:rsidP="00FB4F45">
      <w:pPr>
        <w:spacing w:after="0" w:line="240" w:lineRule="auto"/>
      </w:pPr>
      <w:r>
        <w:continuationSeparator/>
      </w:r>
    </w:p>
    <w:p w:rsidR="00B0461C" w:rsidRDefault="00B0461C"/>
    <w:p w:rsidR="00B0461C" w:rsidRDefault="00B0461C" w:rsidP="00F00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Arvo Gruen">
    <w:altName w:val="Sitka Small"/>
    <w:charset w:val="00"/>
    <w:family w:val="roman"/>
    <w:pitch w:val="variable"/>
    <w:sig w:usb0="00000001"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CE3" w:rsidRDefault="00F20B02" w:rsidP="008B7B16">
    <w:pPr>
      <w:pStyle w:val="Fuzeile"/>
      <w:jc w:val="right"/>
    </w:pPr>
    <w:r>
      <w:rPr>
        <w:noProof/>
        <w:lang w:eastAsia="de-DE"/>
      </w:rPr>
      <w:drawing>
        <wp:anchor distT="0" distB="0" distL="114300" distR="114300" simplePos="0" relativeHeight="251662336" behindDoc="0" locked="0" layoutInCell="1" allowOverlap="1" wp14:anchorId="45C6BE15" wp14:editId="74771068">
          <wp:simplePos x="0" y="0"/>
          <wp:positionH relativeFrom="column">
            <wp:posOffset>5246839</wp:posOffset>
          </wp:positionH>
          <wp:positionV relativeFrom="bottomMargin">
            <wp:posOffset>-720090</wp:posOffset>
          </wp:positionV>
          <wp:extent cx="1152000" cy="1080000"/>
          <wp:effectExtent l="0" t="0" r="0" b="6350"/>
          <wp:wrapNone/>
          <wp:docPr id="16" name="Grafik 16" descr="G:\GRUENE-FRAKTION\Corporate Design_2018\Logo\Logo_fraktion_gruene_bw_04_kurz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RUENE-FRAKTION\Corporate Design_2018\Logo\Logo_fraktion_gruene_bw_04_kurz_b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CE3" w:rsidRPr="003B00E7" w:rsidRDefault="003B00E7" w:rsidP="005E5CE2">
    <w:pPr>
      <w:tabs>
        <w:tab w:val="left" w:pos="1266"/>
      </w:tabs>
      <w:rPr>
        <w:rFonts w:ascii="PT Sans" w:hAnsi="PT Sans"/>
        <w:color w:val="468F00"/>
        <w:sz w:val="20"/>
        <w:szCs w:val="20"/>
      </w:rPr>
    </w:pPr>
    <w:r w:rsidRPr="003B00E7">
      <w:rPr>
        <w:rFonts w:ascii="PT Sans" w:hAnsi="PT Sans"/>
        <w:color w:val="468F00"/>
        <w:sz w:val="20"/>
        <w:szCs w:val="20"/>
      </w:rPr>
      <w:fldChar w:fldCharType="begin"/>
    </w:r>
    <w:r w:rsidRPr="003B00E7">
      <w:rPr>
        <w:rFonts w:ascii="PT Sans" w:hAnsi="PT Sans"/>
        <w:color w:val="468F00"/>
        <w:sz w:val="20"/>
        <w:szCs w:val="20"/>
      </w:rPr>
      <w:instrText>PAGE   \* MERGEFORMAT</w:instrText>
    </w:r>
    <w:r w:rsidRPr="003B00E7">
      <w:rPr>
        <w:rFonts w:ascii="PT Sans" w:hAnsi="PT Sans"/>
        <w:color w:val="468F00"/>
        <w:sz w:val="20"/>
        <w:szCs w:val="20"/>
      </w:rPr>
      <w:fldChar w:fldCharType="separate"/>
    </w:r>
    <w:r w:rsidR="00245E13">
      <w:rPr>
        <w:rFonts w:ascii="PT Sans" w:hAnsi="PT Sans"/>
        <w:noProof/>
        <w:color w:val="468F00"/>
        <w:sz w:val="20"/>
        <w:szCs w:val="20"/>
      </w:rPr>
      <w:t>2</w:t>
    </w:r>
    <w:r w:rsidRPr="003B00E7">
      <w:rPr>
        <w:rFonts w:ascii="PT Sans" w:hAnsi="PT Sans"/>
        <w:color w:val="468F00"/>
        <w:sz w:val="20"/>
        <w:szCs w:val="20"/>
      </w:rPr>
      <w:fldChar w:fldCharType="end"/>
    </w:r>
    <w:r w:rsidR="005E5CE2">
      <w:rPr>
        <w:rFonts w:ascii="PT Sans" w:hAnsi="PT Sans"/>
        <w:color w:val="468F00"/>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B02" w:rsidRPr="003B00E7" w:rsidRDefault="003B00E7" w:rsidP="003B00E7">
    <w:pPr>
      <w:pStyle w:val="Fuzeile"/>
      <w:rPr>
        <w:rFonts w:ascii="PT Sans" w:hAnsi="PT Sans"/>
        <w:color w:val="468F00"/>
        <w:sz w:val="20"/>
        <w:szCs w:val="20"/>
      </w:rPr>
    </w:pPr>
    <w:r w:rsidRPr="003B00E7">
      <w:rPr>
        <w:rFonts w:ascii="PT Sans" w:hAnsi="PT Sans"/>
        <w:color w:val="468F00"/>
        <w:sz w:val="20"/>
        <w:szCs w:val="20"/>
      </w:rPr>
      <w:fldChar w:fldCharType="begin"/>
    </w:r>
    <w:r w:rsidRPr="003B00E7">
      <w:rPr>
        <w:rFonts w:ascii="PT Sans" w:hAnsi="PT Sans"/>
        <w:color w:val="468F00"/>
        <w:sz w:val="20"/>
        <w:szCs w:val="20"/>
      </w:rPr>
      <w:instrText>PAGE   \* MERGEFORMAT</w:instrText>
    </w:r>
    <w:r w:rsidRPr="003B00E7">
      <w:rPr>
        <w:rFonts w:ascii="PT Sans" w:hAnsi="PT Sans"/>
        <w:color w:val="468F00"/>
        <w:sz w:val="20"/>
        <w:szCs w:val="20"/>
      </w:rPr>
      <w:fldChar w:fldCharType="separate"/>
    </w:r>
    <w:r w:rsidR="006F5873">
      <w:rPr>
        <w:rFonts w:ascii="PT Sans" w:hAnsi="PT Sans"/>
        <w:noProof/>
        <w:color w:val="468F00"/>
        <w:sz w:val="20"/>
        <w:szCs w:val="20"/>
      </w:rPr>
      <w:t>1</w:t>
    </w:r>
    <w:r w:rsidRPr="003B00E7">
      <w:rPr>
        <w:rFonts w:ascii="PT Sans" w:hAnsi="PT Sans"/>
        <w:color w:val="468F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61C" w:rsidRDefault="00B0461C" w:rsidP="00FB4F45">
      <w:pPr>
        <w:spacing w:after="0" w:line="240" w:lineRule="auto"/>
      </w:pPr>
      <w:r>
        <w:separator/>
      </w:r>
    </w:p>
    <w:p w:rsidR="00B0461C" w:rsidRDefault="00B0461C"/>
    <w:p w:rsidR="00B0461C" w:rsidRDefault="00B0461C" w:rsidP="00F0069D"/>
  </w:footnote>
  <w:footnote w:type="continuationSeparator" w:id="0">
    <w:p w:rsidR="00B0461C" w:rsidRDefault="00B0461C" w:rsidP="00FB4F45">
      <w:pPr>
        <w:spacing w:after="0" w:line="240" w:lineRule="auto"/>
      </w:pPr>
      <w:r>
        <w:continuationSeparator/>
      </w:r>
    </w:p>
    <w:p w:rsidR="00B0461C" w:rsidRDefault="00B0461C"/>
    <w:p w:rsidR="00B0461C" w:rsidRDefault="00B0461C" w:rsidP="00F006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405" w:rsidRDefault="006C3DA6">
    <w:pPr>
      <w:pStyle w:val="Kopfzeile"/>
    </w:pPr>
    <w:r>
      <w:rPr>
        <w:noProof/>
        <w:lang w:eastAsia="de-DE"/>
      </w:rPr>
      <w:drawing>
        <wp:anchor distT="0" distB="0" distL="114300" distR="114300" simplePos="0" relativeHeight="251661312" behindDoc="1" locked="1" layoutInCell="0" allowOverlap="0" wp14:anchorId="1C33D48D" wp14:editId="0B6DE1B1">
          <wp:simplePos x="0" y="0"/>
          <wp:positionH relativeFrom="rightMargin">
            <wp:posOffset>-540385</wp:posOffset>
          </wp:positionH>
          <wp:positionV relativeFrom="page">
            <wp:posOffset>431800</wp:posOffset>
          </wp:positionV>
          <wp:extent cx="2926800" cy="1202400"/>
          <wp:effectExtent l="0" t="0" r="698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68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0D"/>
    <w:rsid w:val="00014020"/>
    <w:rsid w:val="00027A43"/>
    <w:rsid w:val="000B15D3"/>
    <w:rsid w:val="000E19EA"/>
    <w:rsid w:val="000F010E"/>
    <w:rsid w:val="00114A67"/>
    <w:rsid w:val="00127F97"/>
    <w:rsid w:val="00130224"/>
    <w:rsid w:val="00166F90"/>
    <w:rsid w:val="0017650E"/>
    <w:rsid w:val="00190511"/>
    <w:rsid w:val="001D792B"/>
    <w:rsid w:val="001E6264"/>
    <w:rsid w:val="00225561"/>
    <w:rsid w:val="00245E13"/>
    <w:rsid w:val="002600E4"/>
    <w:rsid w:val="00266CAF"/>
    <w:rsid w:val="002B42D0"/>
    <w:rsid w:val="002B4889"/>
    <w:rsid w:val="002C702B"/>
    <w:rsid w:val="002E4040"/>
    <w:rsid w:val="002F4057"/>
    <w:rsid w:val="00303D73"/>
    <w:rsid w:val="003877B6"/>
    <w:rsid w:val="003A3713"/>
    <w:rsid w:val="003B00E7"/>
    <w:rsid w:val="003D566A"/>
    <w:rsid w:val="003D76A7"/>
    <w:rsid w:val="0041472C"/>
    <w:rsid w:val="00453C17"/>
    <w:rsid w:val="00455F73"/>
    <w:rsid w:val="004672F2"/>
    <w:rsid w:val="004943AC"/>
    <w:rsid w:val="004C53D9"/>
    <w:rsid w:val="005324F3"/>
    <w:rsid w:val="0057244E"/>
    <w:rsid w:val="005857C6"/>
    <w:rsid w:val="0058711A"/>
    <w:rsid w:val="005A36FB"/>
    <w:rsid w:val="005A7CCD"/>
    <w:rsid w:val="005C0CD9"/>
    <w:rsid w:val="005D6949"/>
    <w:rsid w:val="005E5CE2"/>
    <w:rsid w:val="00605ACF"/>
    <w:rsid w:val="00605EE5"/>
    <w:rsid w:val="00636ECA"/>
    <w:rsid w:val="0064204B"/>
    <w:rsid w:val="00661012"/>
    <w:rsid w:val="00662CE3"/>
    <w:rsid w:val="006728FC"/>
    <w:rsid w:val="00676082"/>
    <w:rsid w:val="00686454"/>
    <w:rsid w:val="006A07C6"/>
    <w:rsid w:val="006C1405"/>
    <w:rsid w:val="006C39FA"/>
    <w:rsid w:val="006C3DA6"/>
    <w:rsid w:val="006D0B37"/>
    <w:rsid w:val="006E08C9"/>
    <w:rsid w:val="006F5873"/>
    <w:rsid w:val="007633D7"/>
    <w:rsid w:val="007708B5"/>
    <w:rsid w:val="007748AF"/>
    <w:rsid w:val="00776857"/>
    <w:rsid w:val="00783DDD"/>
    <w:rsid w:val="007C036B"/>
    <w:rsid w:val="007D539A"/>
    <w:rsid w:val="007E1603"/>
    <w:rsid w:val="007E6A6A"/>
    <w:rsid w:val="00824F9B"/>
    <w:rsid w:val="00842FFD"/>
    <w:rsid w:val="00860F0E"/>
    <w:rsid w:val="00862529"/>
    <w:rsid w:val="0086400D"/>
    <w:rsid w:val="00870865"/>
    <w:rsid w:val="008B0906"/>
    <w:rsid w:val="008B7B16"/>
    <w:rsid w:val="0092593C"/>
    <w:rsid w:val="0092754C"/>
    <w:rsid w:val="00933C48"/>
    <w:rsid w:val="0094227A"/>
    <w:rsid w:val="00985412"/>
    <w:rsid w:val="0099360F"/>
    <w:rsid w:val="009B7CE1"/>
    <w:rsid w:val="009D67F3"/>
    <w:rsid w:val="00A61522"/>
    <w:rsid w:val="00AB14EF"/>
    <w:rsid w:val="00AF06DA"/>
    <w:rsid w:val="00B0461C"/>
    <w:rsid w:val="00B25C76"/>
    <w:rsid w:val="00B47128"/>
    <w:rsid w:val="00B617D0"/>
    <w:rsid w:val="00B7384F"/>
    <w:rsid w:val="00BE44F6"/>
    <w:rsid w:val="00BE7732"/>
    <w:rsid w:val="00BF3D69"/>
    <w:rsid w:val="00BF5599"/>
    <w:rsid w:val="00C71758"/>
    <w:rsid w:val="00D06BAC"/>
    <w:rsid w:val="00D17258"/>
    <w:rsid w:val="00D26143"/>
    <w:rsid w:val="00D87CA2"/>
    <w:rsid w:val="00DA0F14"/>
    <w:rsid w:val="00DB620E"/>
    <w:rsid w:val="00DC4F22"/>
    <w:rsid w:val="00DE5247"/>
    <w:rsid w:val="00DF4EED"/>
    <w:rsid w:val="00DF7C6C"/>
    <w:rsid w:val="00DF7F41"/>
    <w:rsid w:val="00E0308D"/>
    <w:rsid w:val="00E235D8"/>
    <w:rsid w:val="00E26E0B"/>
    <w:rsid w:val="00E3163F"/>
    <w:rsid w:val="00E3755E"/>
    <w:rsid w:val="00E404D9"/>
    <w:rsid w:val="00E84830"/>
    <w:rsid w:val="00EB5CB3"/>
    <w:rsid w:val="00F0069D"/>
    <w:rsid w:val="00F20B02"/>
    <w:rsid w:val="00F61746"/>
    <w:rsid w:val="00F9204C"/>
    <w:rsid w:val="00FA545D"/>
    <w:rsid w:val="00FA7637"/>
    <w:rsid w:val="00FB4F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C962B-47DA-484A-9B22-02DA7557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C0C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4F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4F45"/>
  </w:style>
  <w:style w:type="paragraph" w:styleId="Fuzeile">
    <w:name w:val="footer"/>
    <w:basedOn w:val="Standard"/>
    <w:link w:val="FuzeileZchn"/>
    <w:uiPriority w:val="99"/>
    <w:unhideWhenUsed/>
    <w:rsid w:val="00FB4F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4F45"/>
  </w:style>
  <w:style w:type="paragraph" w:styleId="Sprechblasentext">
    <w:name w:val="Balloon Text"/>
    <w:basedOn w:val="Standard"/>
    <w:link w:val="SprechblasentextZchn"/>
    <w:uiPriority w:val="99"/>
    <w:semiHidden/>
    <w:unhideWhenUsed/>
    <w:rsid w:val="00D172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7258"/>
    <w:rPr>
      <w:rFonts w:ascii="Tahoma" w:hAnsi="Tahoma" w:cs="Tahoma"/>
      <w:sz w:val="16"/>
      <w:szCs w:val="16"/>
    </w:rPr>
  </w:style>
  <w:style w:type="character" w:styleId="Hyperlink">
    <w:name w:val="Hyperlink"/>
    <w:basedOn w:val="Absatz-Standardschriftart"/>
    <w:uiPriority w:val="99"/>
    <w:unhideWhenUsed/>
    <w:rsid w:val="000F010E"/>
    <w:rPr>
      <w:color w:val="0000FF" w:themeColor="hyperlink"/>
      <w:u w:val="single"/>
    </w:rPr>
  </w:style>
  <w:style w:type="paragraph" w:customStyle="1" w:styleId="GF-Textkrper">
    <w:name w:val="GF-Textkörper"/>
    <w:basedOn w:val="Standard"/>
    <w:link w:val="GF-TextkrperZchn"/>
    <w:qFormat/>
    <w:rsid w:val="00F0069D"/>
    <w:pPr>
      <w:spacing w:after="120"/>
    </w:pPr>
    <w:rPr>
      <w:rFonts w:ascii="PT Sans" w:hAnsi="PT Sans"/>
      <w:sz w:val="20"/>
      <w:szCs w:val="20"/>
    </w:rPr>
  </w:style>
  <w:style w:type="paragraph" w:customStyle="1" w:styleId="GF-Textfett">
    <w:name w:val="GF-Text fett"/>
    <w:basedOn w:val="Standard"/>
    <w:next w:val="GF-Textkrper"/>
    <w:link w:val="GF-TextfettZchn"/>
    <w:qFormat/>
    <w:rsid w:val="00F0069D"/>
    <w:pPr>
      <w:spacing w:after="120" w:line="240" w:lineRule="auto"/>
    </w:pPr>
    <w:rPr>
      <w:rFonts w:ascii="PT Sans" w:hAnsi="PT Sans"/>
      <w:b/>
      <w:sz w:val="20"/>
      <w:szCs w:val="20"/>
    </w:rPr>
  </w:style>
  <w:style w:type="character" w:customStyle="1" w:styleId="GF-TextkrperZchn">
    <w:name w:val="GF-Textkörper Zchn"/>
    <w:basedOn w:val="Absatz-Standardschriftart"/>
    <w:link w:val="GF-Textkrper"/>
    <w:rsid w:val="00F0069D"/>
    <w:rPr>
      <w:rFonts w:ascii="PT Sans" w:hAnsi="PT Sans"/>
      <w:sz w:val="20"/>
      <w:szCs w:val="20"/>
    </w:rPr>
  </w:style>
  <w:style w:type="paragraph" w:customStyle="1" w:styleId="GF-Text">
    <w:name w:val="GF-Text"/>
    <w:basedOn w:val="Standard"/>
    <w:link w:val="GF-TextZchn"/>
    <w:qFormat/>
    <w:rsid w:val="00605EE5"/>
    <w:pPr>
      <w:spacing w:after="0" w:line="240" w:lineRule="auto"/>
    </w:pPr>
    <w:rPr>
      <w:rFonts w:ascii="PT Sans" w:hAnsi="PT Sans"/>
      <w:sz w:val="20"/>
      <w:szCs w:val="20"/>
    </w:rPr>
  </w:style>
  <w:style w:type="character" w:customStyle="1" w:styleId="GF-TextfettZchn">
    <w:name w:val="GF-Text fett Zchn"/>
    <w:basedOn w:val="Absatz-Standardschriftart"/>
    <w:link w:val="GF-Textfett"/>
    <w:rsid w:val="00F0069D"/>
    <w:rPr>
      <w:rFonts w:ascii="PT Sans" w:hAnsi="PT Sans"/>
      <w:b/>
      <w:sz w:val="20"/>
      <w:szCs w:val="20"/>
    </w:rPr>
  </w:style>
  <w:style w:type="paragraph" w:customStyle="1" w:styleId="GF-berschrift1">
    <w:name w:val="GF-Überschrift1"/>
    <w:basedOn w:val="Standard"/>
    <w:next w:val="GF-Textkrper"/>
    <w:link w:val="GF-berschrift1Zchn"/>
    <w:qFormat/>
    <w:rsid w:val="00605EE5"/>
    <w:pPr>
      <w:spacing w:after="120"/>
    </w:pPr>
    <w:rPr>
      <w:rFonts w:ascii="Arvo Gruen" w:hAnsi="Arvo Gruen"/>
      <w:color w:val="46962B"/>
      <w:sz w:val="36"/>
      <w:szCs w:val="36"/>
    </w:rPr>
  </w:style>
  <w:style w:type="character" w:customStyle="1" w:styleId="GF-TextZchn">
    <w:name w:val="GF-Text Zchn"/>
    <w:basedOn w:val="Absatz-Standardschriftart"/>
    <w:link w:val="GF-Text"/>
    <w:rsid w:val="00605EE5"/>
    <w:rPr>
      <w:rFonts w:ascii="PT Sans" w:hAnsi="PT Sans"/>
      <w:sz w:val="20"/>
      <w:szCs w:val="20"/>
    </w:rPr>
  </w:style>
  <w:style w:type="paragraph" w:customStyle="1" w:styleId="GF-berschrift2">
    <w:name w:val="GF-Überschrift2"/>
    <w:basedOn w:val="Standard"/>
    <w:next w:val="GF-Textkrper"/>
    <w:link w:val="GF-berschrift2Zchn"/>
    <w:qFormat/>
    <w:rsid w:val="00605EE5"/>
    <w:pPr>
      <w:spacing w:after="0"/>
    </w:pPr>
    <w:rPr>
      <w:rFonts w:ascii="Arvo Gruen" w:hAnsi="Arvo Gruen"/>
      <w:sz w:val="24"/>
      <w:szCs w:val="24"/>
    </w:rPr>
  </w:style>
  <w:style w:type="character" w:customStyle="1" w:styleId="GF-berschrift1Zchn">
    <w:name w:val="GF-Überschrift1 Zchn"/>
    <w:basedOn w:val="Absatz-Standardschriftart"/>
    <w:link w:val="GF-berschrift1"/>
    <w:rsid w:val="00605EE5"/>
    <w:rPr>
      <w:rFonts w:ascii="Arvo Gruen" w:hAnsi="Arvo Gruen"/>
      <w:color w:val="46962B"/>
      <w:sz w:val="36"/>
      <w:szCs w:val="36"/>
    </w:rPr>
  </w:style>
  <w:style w:type="paragraph" w:customStyle="1" w:styleId="GF-berschrift3">
    <w:name w:val="GF-Überschrift3"/>
    <w:basedOn w:val="Standard"/>
    <w:next w:val="GF-Textkrper"/>
    <w:link w:val="GF-berschrift3Zchn"/>
    <w:qFormat/>
    <w:rsid w:val="00605EE5"/>
    <w:pPr>
      <w:spacing w:after="0"/>
    </w:pPr>
    <w:rPr>
      <w:rFonts w:ascii="PT Sans" w:hAnsi="PT Sans"/>
      <w:b/>
      <w:sz w:val="20"/>
      <w:szCs w:val="20"/>
    </w:rPr>
  </w:style>
  <w:style w:type="character" w:customStyle="1" w:styleId="GF-berschrift2Zchn">
    <w:name w:val="GF-Überschrift2 Zchn"/>
    <w:basedOn w:val="Absatz-Standardschriftart"/>
    <w:link w:val="GF-berschrift2"/>
    <w:rsid w:val="00605EE5"/>
    <w:rPr>
      <w:rFonts w:ascii="Arvo Gruen" w:hAnsi="Arvo Gruen"/>
      <w:sz w:val="24"/>
      <w:szCs w:val="24"/>
    </w:rPr>
  </w:style>
  <w:style w:type="character" w:customStyle="1" w:styleId="GF-berschrift3Zchn">
    <w:name w:val="GF-Überschrift3 Zchn"/>
    <w:basedOn w:val="Absatz-Standardschriftart"/>
    <w:link w:val="GF-berschrift3"/>
    <w:rsid w:val="00605EE5"/>
    <w:rPr>
      <w:rFonts w:ascii="PT Sans" w:hAnsi="PT Sans"/>
      <w:b/>
      <w:sz w:val="20"/>
      <w:szCs w:val="20"/>
    </w:rPr>
  </w:style>
  <w:style w:type="character" w:styleId="Platzhaltertext">
    <w:name w:val="Placeholder Text"/>
    <w:basedOn w:val="Absatz-Standardschriftart"/>
    <w:uiPriority w:val="99"/>
    <w:semiHidden/>
    <w:rsid w:val="00D06B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1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GRUENE-MDL-CATALTEPE\Briefpapier\Briefpapier_farbig%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6DA353A4E140A98EA192465FB67EB4"/>
        <w:category>
          <w:name w:val="Allgemein"/>
          <w:gallery w:val="placeholder"/>
        </w:category>
        <w:types>
          <w:type w:val="bbPlcHdr"/>
        </w:types>
        <w:behaviors>
          <w:behavior w:val="content"/>
        </w:behaviors>
        <w:guid w:val="{44888392-2B55-47EB-9AEC-6B80374AEB88}"/>
      </w:docPartPr>
      <w:docPartBody>
        <w:p w:rsidR="0026172A" w:rsidRDefault="0026172A">
          <w:pPr>
            <w:pStyle w:val="196DA353A4E140A98EA192465FB67EB4"/>
          </w:pPr>
          <w:r w:rsidRPr="00002C89">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Arvo Gruen">
    <w:altName w:val="Sitka Small"/>
    <w:charset w:val="00"/>
    <w:family w:val="roman"/>
    <w:pitch w:val="variable"/>
    <w:sig w:usb0="00000001" w:usb1="4000204B"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72A"/>
    <w:rsid w:val="0026172A"/>
    <w:rsid w:val="00355AB4"/>
    <w:rsid w:val="00421ACD"/>
    <w:rsid w:val="00446FCD"/>
    <w:rsid w:val="00507FCE"/>
    <w:rsid w:val="005E2FC2"/>
    <w:rsid w:val="007D5AC5"/>
    <w:rsid w:val="00970D74"/>
    <w:rsid w:val="00D77A0D"/>
    <w:rsid w:val="00E443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196DA353A4E140A98EA192465FB67EB4">
    <w:name w:val="196DA353A4E140A98EA192465FB67E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89614-290B-471B-BBD3-65FA94C1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Briefpapier_farbig neu.dotx</Template>
  <TotalTime>0</TotalTime>
  <Pages>1</Pages>
  <Words>248</Words>
  <Characters>1565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Landtag von Baden-Württemberg</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Dr. Wiest</dc:creator>
  <cp:lastModifiedBy>Dr. Wiest Heike</cp:lastModifiedBy>
  <cp:revision>13</cp:revision>
  <cp:lastPrinted>2021-11-24T11:56:00Z</cp:lastPrinted>
  <dcterms:created xsi:type="dcterms:W3CDTF">2023-04-27T10:14:00Z</dcterms:created>
  <dcterms:modified xsi:type="dcterms:W3CDTF">2023-05-17T13:13:00Z</dcterms:modified>
</cp:coreProperties>
</file>